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A336" w14:textId="114F5862" w:rsidR="00F954A4" w:rsidRDefault="002E7D14" w:rsidP="00CC3164">
      <w:pPr>
        <w:spacing w:after="120"/>
        <w:jc w:val="both"/>
        <w:rPr>
          <w:lang w:val="en-GB" w:eastAsia="en-GB"/>
        </w:rPr>
      </w:pPr>
      <w:proofErr w:type="spellStart"/>
      <w:r w:rsidRPr="00A94BFC">
        <w:rPr>
          <w:b/>
          <w:bCs/>
          <w:lang w:val="en-GB" w:eastAsia="en-GB"/>
        </w:rPr>
        <w:t>Allegato</w:t>
      </w:r>
      <w:proofErr w:type="spellEnd"/>
      <w:r w:rsidRPr="00A94BFC">
        <w:rPr>
          <w:b/>
          <w:bCs/>
          <w:lang w:val="en-GB" w:eastAsia="en-GB"/>
        </w:rPr>
        <w:t xml:space="preserve"> </w:t>
      </w:r>
      <w:r w:rsidRPr="002E7D14">
        <w:rPr>
          <w:b/>
          <w:bCs/>
          <w:lang w:val="en-GB" w:eastAsia="en-GB"/>
        </w:rPr>
        <w:t>1</w:t>
      </w:r>
      <w:r>
        <w:rPr>
          <w:lang w:val="en-GB" w:eastAsia="en-GB"/>
        </w:rPr>
        <w:t xml:space="preserve"> </w:t>
      </w:r>
      <w:r w:rsidRPr="002E7D14">
        <w:rPr>
          <w:lang w:val="en-GB" w:eastAsia="en-GB"/>
        </w:rPr>
        <w:t>RESEARCHER'S LETTER OF COMMITMENT AND STATEMENT OF MOTIVATION</w:t>
      </w:r>
    </w:p>
    <w:p w14:paraId="5A2966B8" w14:textId="77777777" w:rsidR="002E7D14" w:rsidRPr="00EC4CB7" w:rsidRDefault="002E7D14" w:rsidP="00CC3164">
      <w:pPr>
        <w:spacing w:after="120"/>
        <w:jc w:val="both"/>
        <w:rPr>
          <w:rFonts w:cs="Arial"/>
          <w:lang w:val="en-GB" w:eastAsia="en-GB"/>
        </w:rPr>
      </w:pPr>
    </w:p>
    <w:p w14:paraId="633B75BE" w14:textId="253B7BC5" w:rsidR="00A94BFC" w:rsidRPr="00EC4CB7" w:rsidRDefault="7D5C3FDD" w:rsidP="00A94BFC">
      <w:pPr>
        <w:pStyle w:val="Titolo"/>
        <w:spacing w:after="0"/>
        <w:rPr>
          <w:lang w:val="en-GB"/>
        </w:rPr>
      </w:pPr>
      <w:r w:rsidRPr="00EC4CB7">
        <w:rPr>
          <w:lang w:val="en-GB"/>
        </w:rPr>
        <w:t>University Call</w:t>
      </w:r>
      <w:r w:rsidR="01E84637" w:rsidRPr="00EC4CB7">
        <w:rPr>
          <w:lang w:val="en-GB"/>
        </w:rPr>
        <w:t xml:space="preserve"> for Application</w:t>
      </w:r>
      <w:r w:rsidR="46950EC2" w:rsidRPr="00EC4CB7">
        <w:rPr>
          <w:lang w:val="en-GB"/>
        </w:rPr>
        <w:t>s</w:t>
      </w:r>
    </w:p>
    <w:p w14:paraId="7B20E491" w14:textId="77777777" w:rsidR="00A94BFC" w:rsidRPr="00EC4CB7" w:rsidRDefault="00A94BFC" w:rsidP="00A94BFC">
      <w:pPr>
        <w:pStyle w:val="Titolo"/>
        <w:rPr>
          <w:lang w:val="en-GB"/>
        </w:rPr>
      </w:pPr>
      <w:bookmarkStart w:id="0" w:name="_Hlk238635394"/>
      <w:r w:rsidRPr="00EC4CB7">
        <w:rPr>
          <w:lang w:val="en-GB"/>
        </w:rPr>
        <w:t xml:space="preserve">Ricerca di </w:t>
      </w:r>
      <w:proofErr w:type="spellStart"/>
      <w:r w:rsidRPr="00EC4CB7">
        <w:rPr>
          <w:lang w:val="en-GB"/>
        </w:rPr>
        <w:t>eccellenza</w:t>
      </w:r>
      <w:proofErr w:type="spellEnd"/>
      <w:r w:rsidRPr="00EC4CB7">
        <w:rPr>
          <w:lang w:val="en-GB"/>
        </w:rPr>
        <w:t xml:space="preserve"> Grant talent researcher - </w:t>
      </w:r>
      <w:proofErr w:type="spellStart"/>
      <w:r w:rsidRPr="00EC4CB7">
        <w:rPr>
          <w:lang w:val="en-GB"/>
        </w:rPr>
        <w:t>Cariverona</w:t>
      </w:r>
      <w:proofErr w:type="spellEnd"/>
      <w:r w:rsidRPr="00EC4CB7">
        <w:rPr>
          <w:lang w:val="en-GB"/>
        </w:rPr>
        <w:t xml:space="preserve"> (2026-2027)</w:t>
      </w:r>
      <w:bookmarkEnd w:id="0"/>
    </w:p>
    <w:p w14:paraId="37ED9A1E" w14:textId="77777777" w:rsidR="00A94BFC" w:rsidRPr="00EC4CB7" w:rsidRDefault="00A94BFC" w:rsidP="00A94BFC">
      <w:pPr>
        <w:jc w:val="center"/>
        <w:rPr>
          <w:rFonts w:cs="Arial"/>
          <w:lang w:val="en-GB" w:eastAsia="en-GB"/>
        </w:rPr>
      </w:pPr>
      <w:r w:rsidRPr="00EC4CB7">
        <w:rPr>
          <w:rFonts w:cs="Arial"/>
          <w:lang w:val="en-GB" w:eastAsia="en-GB"/>
        </w:rPr>
        <w:t>RESEARCHER'S LETTER OF COMMITMENT AND STATEMENT OF MOTIVATION</w:t>
      </w:r>
    </w:p>
    <w:p w14:paraId="313E4C16" w14:textId="77777777" w:rsidR="00A94BFC" w:rsidRPr="00EC4CB7" w:rsidRDefault="00A94BFC" w:rsidP="00A94BFC">
      <w:pPr>
        <w:rPr>
          <w:rFonts w:cs="Arial"/>
          <w:lang w:val="en-GB"/>
        </w:rPr>
      </w:pPr>
    </w:p>
    <w:p w14:paraId="1B286BA3" w14:textId="77777777" w:rsidR="009B0E1B" w:rsidRPr="00EC4CB7" w:rsidRDefault="009B0E1B" w:rsidP="009B0E1B">
      <w:pPr>
        <w:pStyle w:val="NormaleWeb"/>
        <w:spacing w:line="300" w:lineRule="atLeast"/>
        <w:jc w:val="both"/>
        <w:rPr>
          <w:rFonts w:ascii="Arial" w:hAnsi="Arial" w:cs="Arial"/>
          <w:lang w:val="en-GB"/>
        </w:rPr>
      </w:pPr>
      <w:r w:rsidRPr="00EC4CB7">
        <w:rPr>
          <w:rFonts w:ascii="Arial" w:hAnsi="Arial" w:cs="Arial"/>
          <w:lang w:val="en-GB"/>
        </w:rPr>
        <w:t xml:space="preserve">I, the undersigned, </w:t>
      </w:r>
      <w:r w:rsidRPr="00EC4CB7">
        <w:rPr>
          <w:rFonts w:ascii="Arial" w:hAnsi="Arial" w:cs="Arial"/>
          <w:i/>
          <w:iCs/>
          <w:lang w:val="en-GB"/>
        </w:rPr>
        <w:t xml:space="preserve">(first name and last name) </w:t>
      </w:r>
      <w:r w:rsidRPr="00EC4CB7">
        <w:rPr>
          <w:rStyle w:val="Enfasigrassetto"/>
          <w:rFonts w:ascii="Arial" w:hAnsi="Arial" w:cs="Arial"/>
          <w:b w:val="0"/>
          <w:bCs w:val="0"/>
          <w:lang w:val="en-GB"/>
        </w:rPr>
        <w:t>_______________________</w:t>
      </w:r>
      <w:r w:rsidRPr="00EC4CB7">
        <w:rPr>
          <w:rFonts w:ascii="Arial" w:hAnsi="Arial" w:cs="Arial"/>
          <w:lang w:val="en-GB"/>
        </w:rPr>
        <w:t xml:space="preserve">, born in </w:t>
      </w:r>
      <w:r w:rsidRPr="00EC4CB7">
        <w:rPr>
          <w:rFonts w:ascii="Arial" w:hAnsi="Arial" w:cs="Arial"/>
          <w:i/>
          <w:iCs/>
          <w:lang w:val="en-GB"/>
        </w:rPr>
        <w:t>(birth place)</w:t>
      </w:r>
      <w:r w:rsidRPr="00EC4CB7">
        <w:rPr>
          <w:rFonts w:ascii="Arial" w:hAnsi="Arial" w:cs="Arial"/>
          <w:lang w:val="en-GB"/>
        </w:rPr>
        <w:t xml:space="preserve"> </w:t>
      </w:r>
      <w:r w:rsidRPr="00EC4CB7">
        <w:rPr>
          <w:rStyle w:val="Enfasigrassetto"/>
          <w:rFonts w:ascii="Arial" w:hAnsi="Arial" w:cs="Arial"/>
          <w:b w:val="0"/>
          <w:bCs w:val="0"/>
          <w:lang w:val="en-GB"/>
        </w:rPr>
        <w:t>__________________</w:t>
      </w:r>
      <w:r w:rsidRPr="00EC4CB7">
        <w:rPr>
          <w:rFonts w:ascii="Arial" w:hAnsi="Arial" w:cs="Arial"/>
          <w:b/>
          <w:bCs/>
          <w:lang w:val="en-GB"/>
        </w:rPr>
        <w:t xml:space="preserve"> </w:t>
      </w:r>
      <w:r w:rsidRPr="00EC4CB7">
        <w:rPr>
          <w:rFonts w:ascii="Arial" w:hAnsi="Arial" w:cs="Arial"/>
          <w:lang w:val="en-GB"/>
        </w:rPr>
        <w:t xml:space="preserve">on </w:t>
      </w:r>
      <w:r w:rsidRPr="00EC4CB7">
        <w:rPr>
          <w:rFonts w:ascii="Arial" w:hAnsi="Arial" w:cs="Arial"/>
          <w:i/>
          <w:iCs/>
          <w:lang w:val="en-GB"/>
        </w:rPr>
        <w:t>(birth date)</w:t>
      </w:r>
      <w:r w:rsidRPr="00EC4CB7">
        <w:rPr>
          <w:rFonts w:ascii="Arial" w:hAnsi="Arial" w:cs="Arial"/>
          <w:lang w:val="en-GB"/>
        </w:rPr>
        <w:t xml:space="preserve"> </w:t>
      </w:r>
      <w:r w:rsidRPr="00EC4CB7">
        <w:rPr>
          <w:rStyle w:val="Enfasigrassetto"/>
          <w:rFonts w:ascii="Arial" w:hAnsi="Arial" w:cs="Arial"/>
          <w:b w:val="0"/>
          <w:bCs w:val="0"/>
          <w:lang w:val="en-GB"/>
        </w:rPr>
        <w:t>________</w:t>
      </w:r>
      <w:r w:rsidRPr="00EC4CB7">
        <w:rPr>
          <w:rFonts w:ascii="Arial" w:hAnsi="Arial" w:cs="Arial"/>
          <w:lang w:val="en-GB"/>
        </w:rPr>
        <w:t xml:space="preserve">, resident in </w:t>
      </w:r>
      <w:r w:rsidRPr="00EC4CB7">
        <w:rPr>
          <w:rStyle w:val="Enfasigrassetto"/>
          <w:rFonts w:ascii="Arial" w:hAnsi="Arial" w:cs="Arial"/>
          <w:b w:val="0"/>
          <w:bCs w:val="0"/>
          <w:i/>
          <w:iCs/>
          <w:lang w:val="en-GB"/>
        </w:rPr>
        <w:t xml:space="preserve">(city) </w:t>
      </w:r>
      <w:r w:rsidRPr="00EC4CB7">
        <w:rPr>
          <w:rStyle w:val="Enfasigrassetto"/>
          <w:rFonts w:ascii="Arial" w:hAnsi="Arial" w:cs="Arial"/>
          <w:b w:val="0"/>
          <w:bCs w:val="0"/>
          <w:lang w:val="en-GB"/>
        </w:rPr>
        <w:t>__________________</w:t>
      </w:r>
      <w:r w:rsidRPr="00EC4CB7">
        <w:rPr>
          <w:rFonts w:ascii="Arial" w:hAnsi="Arial" w:cs="Arial"/>
          <w:lang w:val="en-GB"/>
        </w:rPr>
        <w:t xml:space="preserve">, at </w:t>
      </w:r>
      <w:r w:rsidRPr="00EC4CB7">
        <w:rPr>
          <w:rFonts w:ascii="Arial" w:hAnsi="Arial" w:cs="Arial"/>
          <w:i/>
          <w:iCs/>
          <w:lang w:val="en-GB"/>
        </w:rPr>
        <w:t xml:space="preserve">(address) </w:t>
      </w:r>
      <w:r w:rsidRPr="00EC4CB7">
        <w:rPr>
          <w:rStyle w:val="Enfasigrassetto"/>
          <w:rFonts w:ascii="Arial" w:hAnsi="Arial" w:cs="Arial"/>
          <w:b w:val="0"/>
          <w:bCs w:val="0"/>
          <w:lang w:val="en-GB"/>
        </w:rPr>
        <w:t>__________________</w:t>
      </w:r>
      <w:r w:rsidRPr="00EC4CB7">
        <w:rPr>
          <w:rFonts w:ascii="Arial" w:hAnsi="Arial" w:cs="Arial"/>
          <w:lang w:val="en-GB"/>
        </w:rPr>
        <w:t>, Tax Code (</w:t>
      </w:r>
      <w:proofErr w:type="spellStart"/>
      <w:r w:rsidRPr="00EC4CB7">
        <w:rPr>
          <w:rFonts w:ascii="Arial" w:hAnsi="Arial" w:cs="Arial"/>
          <w:lang w:val="en-GB"/>
        </w:rPr>
        <w:t>Codice</w:t>
      </w:r>
      <w:proofErr w:type="spellEnd"/>
      <w:r w:rsidRPr="00EC4CB7">
        <w:rPr>
          <w:rFonts w:ascii="Arial" w:hAnsi="Arial" w:cs="Arial"/>
          <w:lang w:val="en-GB"/>
        </w:rPr>
        <w:t xml:space="preserve"> </w:t>
      </w:r>
      <w:proofErr w:type="spellStart"/>
      <w:r w:rsidRPr="00EC4CB7">
        <w:rPr>
          <w:rFonts w:ascii="Arial" w:hAnsi="Arial" w:cs="Arial"/>
          <w:lang w:val="en-GB"/>
        </w:rPr>
        <w:t>fiscale</w:t>
      </w:r>
      <w:proofErr w:type="spellEnd"/>
      <w:r w:rsidRPr="00EC4CB7">
        <w:rPr>
          <w:rFonts w:ascii="Arial" w:hAnsi="Arial" w:cs="Arial"/>
          <w:lang w:val="en-GB"/>
        </w:rPr>
        <w:t xml:space="preserve">): </w:t>
      </w:r>
      <w:r w:rsidRPr="00EC4CB7">
        <w:rPr>
          <w:rStyle w:val="Enfasigrassetto"/>
          <w:rFonts w:ascii="Arial" w:hAnsi="Arial" w:cs="Arial"/>
          <w:b w:val="0"/>
          <w:bCs w:val="0"/>
          <w:lang w:val="en-GB"/>
        </w:rPr>
        <w:t>__________________</w:t>
      </w:r>
      <w:r w:rsidRPr="00EC4CB7">
        <w:rPr>
          <w:rFonts w:ascii="Arial" w:hAnsi="Arial" w:cs="Arial"/>
          <w:lang w:val="en-GB"/>
        </w:rPr>
        <w:t>,</w:t>
      </w:r>
    </w:p>
    <w:p w14:paraId="569D1500" w14:textId="77777777" w:rsidR="00A94BFC" w:rsidRPr="00EC4CB7" w:rsidRDefault="00A94BFC" w:rsidP="00CC3164">
      <w:pPr>
        <w:spacing w:after="120"/>
        <w:jc w:val="both"/>
        <w:rPr>
          <w:rFonts w:cs="Arial"/>
          <w:lang w:val="en-GB" w:eastAsia="en-GB"/>
        </w:rPr>
      </w:pPr>
    </w:p>
    <w:p w14:paraId="6E45BA70" w14:textId="3038391F" w:rsidR="002E7D14" w:rsidRPr="00EC4CB7" w:rsidRDefault="002E7D14" w:rsidP="002E7D14">
      <w:pPr>
        <w:spacing w:after="120"/>
        <w:jc w:val="center"/>
        <w:rPr>
          <w:rFonts w:cs="Arial"/>
          <w:lang w:val="en-GB" w:eastAsia="en-GB"/>
        </w:rPr>
      </w:pPr>
      <w:r w:rsidRPr="00EC4CB7">
        <w:rPr>
          <w:rFonts w:cs="Arial"/>
          <w:lang w:val="en-GB" w:eastAsia="en-GB"/>
        </w:rPr>
        <w:t>DECLARE THAT</w:t>
      </w:r>
    </w:p>
    <w:p w14:paraId="050D9F7F" w14:textId="77777777" w:rsidR="00A94BFC" w:rsidRPr="00EC4CB7" w:rsidRDefault="00A94BFC" w:rsidP="00CC3164">
      <w:pPr>
        <w:spacing w:after="120"/>
        <w:jc w:val="both"/>
        <w:rPr>
          <w:rFonts w:cs="Arial"/>
          <w:lang w:val="en-GB" w:eastAsia="en-GB"/>
        </w:rPr>
      </w:pPr>
    </w:p>
    <w:p w14:paraId="14F1EEA2" w14:textId="77777777" w:rsidR="00B80E30" w:rsidRPr="00EC4CB7" w:rsidRDefault="00B80E30" w:rsidP="002E4086">
      <w:pPr>
        <w:jc w:val="both"/>
        <w:rPr>
          <w:rFonts w:cs="Arial"/>
          <w:lang w:val="en-GB"/>
        </w:rPr>
      </w:pPr>
    </w:p>
    <w:p w14:paraId="20F5E671" w14:textId="0F161B96" w:rsidR="31A09D61" w:rsidRPr="00EC4CB7" w:rsidRDefault="31A09D61" w:rsidP="00EC6201">
      <w:pPr>
        <w:jc w:val="both"/>
        <w:rPr>
          <w:rFonts w:eastAsia="Arial" w:cs="Arial"/>
          <w:szCs w:val="20"/>
          <w:lang w:val="en-GB"/>
        </w:rPr>
      </w:pPr>
      <w:r w:rsidRPr="00EC4CB7">
        <w:rPr>
          <w:rFonts w:eastAsia="Arial" w:cs="Arial"/>
          <w:szCs w:val="20"/>
          <w:lang w:val="en-GB"/>
        </w:rPr>
        <w:t xml:space="preserve">if funding is awarded, I undertake to submit an application to a future ERC, MSCA or FIS call within two years of receiving the University funding, in accordance with Article 4 of the University Call </w:t>
      </w:r>
      <w:r w:rsidRPr="00EC4CB7">
        <w:rPr>
          <w:rFonts w:eastAsia="Arial" w:cs="Arial"/>
          <w:b/>
          <w:bCs/>
          <w:szCs w:val="20"/>
          <w:lang w:val="en-GB"/>
        </w:rPr>
        <w:t xml:space="preserve">“Ricerca di </w:t>
      </w:r>
      <w:proofErr w:type="spellStart"/>
      <w:r w:rsidRPr="00EC4CB7">
        <w:rPr>
          <w:rFonts w:eastAsia="Arial" w:cs="Arial"/>
          <w:b/>
          <w:bCs/>
          <w:szCs w:val="20"/>
          <w:lang w:val="en-GB"/>
        </w:rPr>
        <w:t>eccellenza</w:t>
      </w:r>
      <w:proofErr w:type="spellEnd"/>
      <w:r w:rsidRPr="00EC4CB7">
        <w:rPr>
          <w:rFonts w:eastAsia="Arial" w:cs="Arial"/>
          <w:b/>
          <w:bCs/>
          <w:szCs w:val="20"/>
          <w:lang w:val="en-GB"/>
        </w:rPr>
        <w:t xml:space="preserve"> Grant Talent Researcher – </w:t>
      </w:r>
      <w:proofErr w:type="spellStart"/>
      <w:r w:rsidRPr="00EC4CB7">
        <w:rPr>
          <w:rFonts w:eastAsia="Arial" w:cs="Arial"/>
          <w:b/>
          <w:bCs/>
          <w:szCs w:val="20"/>
          <w:lang w:val="en-GB"/>
        </w:rPr>
        <w:t>Cariverona</w:t>
      </w:r>
      <w:proofErr w:type="spellEnd"/>
      <w:r w:rsidRPr="00EC4CB7">
        <w:rPr>
          <w:rFonts w:eastAsia="Arial" w:cs="Arial"/>
          <w:b/>
          <w:bCs/>
          <w:szCs w:val="20"/>
          <w:lang w:val="en-GB"/>
        </w:rPr>
        <w:t xml:space="preserve"> (2026–2027)”</w:t>
      </w:r>
      <w:r w:rsidRPr="00EC4CB7">
        <w:rPr>
          <w:rFonts w:eastAsia="Arial" w:cs="Arial"/>
          <w:szCs w:val="20"/>
          <w:lang w:val="en-GB"/>
        </w:rPr>
        <w:t>.</w:t>
      </w:r>
    </w:p>
    <w:p w14:paraId="0DB6BB09" w14:textId="2AD0FC80" w:rsidR="002E7D14" w:rsidRPr="00EC4CB7" w:rsidRDefault="002E7D14" w:rsidP="002E7D14">
      <w:pPr>
        <w:pStyle w:val="NormaleWeb"/>
        <w:spacing w:before="0" w:beforeAutospacing="0" w:after="0" w:afterAutospacing="0" w:line="300" w:lineRule="atLeast"/>
        <w:ind w:left="5670"/>
        <w:rPr>
          <w:rStyle w:val="Enfasigrassetto"/>
          <w:rFonts w:ascii="Arial" w:hAnsi="Arial" w:cs="Arial"/>
          <w:lang w:val="en-GB"/>
        </w:rPr>
      </w:pPr>
      <w:r w:rsidRPr="00EC4CB7">
        <w:rPr>
          <w:rFonts w:ascii="Arial" w:hAnsi="Arial" w:cs="Arial"/>
          <w:lang w:val="en-GB"/>
        </w:rPr>
        <w:t xml:space="preserve">Date: </w:t>
      </w:r>
      <w:r w:rsidRPr="00EC4CB7">
        <w:rPr>
          <w:rStyle w:val="Enfasigrassetto"/>
          <w:rFonts w:ascii="Arial" w:hAnsi="Arial" w:cs="Arial"/>
          <w:b w:val="0"/>
          <w:bCs w:val="0"/>
          <w:lang w:val="en-GB"/>
        </w:rPr>
        <w:t xml:space="preserve">____________ </w:t>
      </w:r>
    </w:p>
    <w:p w14:paraId="23539C2D" w14:textId="77777777" w:rsidR="002E7D14" w:rsidRPr="00EC4CB7" w:rsidRDefault="002E7D14" w:rsidP="002E7D14">
      <w:pPr>
        <w:pStyle w:val="NormaleWeb"/>
        <w:spacing w:before="0" w:beforeAutospacing="0" w:after="0" w:afterAutospacing="0" w:line="300" w:lineRule="atLeast"/>
        <w:ind w:left="5670"/>
        <w:rPr>
          <w:rFonts w:ascii="Arial" w:hAnsi="Arial" w:cs="Arial"/>
          <w:lang w:val="en-GB"/>
        </w:rPr>
      </w:pPr>
    </w:p>
    <w:p w14:paraId="363211DA" w14:textId="77777777" w:rsidR="002E7D14" w:rsidRPr="00EC4CB7" w:rsidRDefault="002E7D14" w:rsidP="002E7D14">
      <w:pPr>
        <w:pStyle w:val="NormaleWeb"/>
        <w:spacing w:before="0" w:beforeAutospacing="0" w:after="0" w:afterAutospacing="0" w:line="300" w:lineRule="atLeast"/>
        <w:ind w:left="5670"/>
        <w:rPr>
          <w:rFonts w:ascii="Arial" w:hAnsi="Arial" w:cs="Arial"/>
          <w:b/>
          <w:bCs/>
          <w:lang w:val="en-GB"/>
        </w:rPr>
      </w:pPr>
      <w:r w:rsidRPr="00EC4CB7">
        <w:rPr>
          <w:rStyle w:val="Enfasigrassetto"/>
          <w:rFonts w:ascii="Arial" w:hAnsi="Arial" w:cs="Arial"/>
          <w:b w:val="0"/>
          <w:bCs w:val="0"/>
          <w:lang w:val="en-GB"/>
        </w:rPr>
        <w:t>The Researcher</w:t>
      </w:r>
    </w:p>
    <w:p w14:paraId="39E399E8" w14:textId="77777777" w:rsidR="002E7D14" w:rsidRPr="00EC4CB7" w:rsidRDefault="002E7D14" w:rsidP="002E7D14">
      <w:pPr>
        <w:pStyle w:val="NormaleWeb"/>
        <w:spacing w:before="0" w:beforeAutospacing="0" w:after="0" w:afterAutospacing="0" w:line="300" w:lineRule="atLeast"/>
        <w:ind w:left="5670"/>
        <w:rPr>
          <w:rStyle w:val="Enfasicorsivo"/>
          <w:rFonts w:ascii="Arial" w:hAnsi="Arial" w:cs="Arial"/>
          <w:lang w:val="en-GB"/>
        </w:rPr>
      </w:pPr>
      <w:r w:rsidRPr="00EC4CB7">
        <w:rPr>
          <w:rStyle w:val="Enfasicorsivo"/>
          <w:rFonts w:ascii="Arial" w:hAnsi="Arial" w:cs="Arial"/>
          <w:lang w:val="en-GB"/>
        </w:rPr>
        <w:t>(Signature)</w:t>
      </w:r>
    </w:p>
    <w:p w14:paraId="312F9E2B" w14:textId="77777777" w:rsidR="002E7D14" w:rsidRPr="00EC4CB7" w:rsidRDefault="002E7D14" w:rsidP="002E7D14">
      <w:pPr>
        <w:pStyle w:val="NormaleWeb"/>
        <w:spacing w:before="0" w:beforeAutospacing="0" w:after="0" w:afterAutospacing="0" w:line="300" w:lineRule="atLeast"/>
        <w:ind w:left="5670"/>
        <w:rPr>
          <w:rStyle w:val="Enfasicorsivo"/>
          <w:rFonts w:ascii="Arial" w:hAnsi="Arial" w:cs="Arial"/>
          <w:i w:val="0"/>
          <w:iCs w:val="0"/>
          <w:lang w:val="en-GB"/>
        </w:rPr>
      </w:pPr>
    </w:p>
    <w:p w14:paraId="7304734D" w14:textId="49983E5C" w:rsidR="002E7D14" w:rsidRPr="00EC4CB7" w:rsidRDefault="002E7D14" w:rsidP="002E7D14">
      <w:pPr>
        <w:pStyle w:val="NormaleWeb"/>
        <w:spacing w:before="0" w:beforeAutospacing="0" w:after="0" w:afterAutospacing="0" w:line="300" w:lineRule="atLeast"/>
        <w:ind w:left="5670"/>
        <w:rPr>
          <w:rStyle w:val="Enfasicorsivo"/>
          <w:rFonts w:ascii="Arial" w:hAnsi="Arial" w:cs="Arial"/>
          <w:i w:val="0"/>
          <w:iCs w:val="0"/>
          <w:lang w:val="en-GB"/>
        </w:rPr>
      </w:pPr>
      <w:r w:rsidRPr="00EC4CB7">
        <w:rPr>
          <w:rStyle w:val="Enfasicorsivo"/>
          <w:rFonts w:ascii="Arial" w:hAnsi="Arial" w:cs="Arial"/>
          <w:i w:val="0"/>
          <w:iCs w:val="0"/>
          <w:lang w:val="en-GB"/>
        </w:rPr>
        <w:t xml:space="preserve">_________________________ </w:t>
      </w:r>
    </w:p>
    <w:p w14:paraId="58B52B7B" w14:textId="77777777" w:rsidR="001A563B" w:rsidRDefault="001A563B" w:rsidP="0061385A">
      <w:pPr>
        <w:spacing w:after="120"/>
        <w:jc w:val="both"/>
        <w:rPr>
          <w:lang w:val="en-GB"/>
        </w:rPr>
      </w:pPr>
    </w:p>
    <w:p w14:paraId="6E2C64B8" w14:textId="77777777" w:rsidR="0061385A" w:rsidRPr="001A563B" w:rsidRDefault="0061385A" w:rsidP="0061385A">
      <w:pPr>
        <w:spacing w:after="120"/>
        <w:jc w:val="both"/>
        <w:rPr>
          <w:lang w:val="en-GB"/>
        </w:rPr>
      </w:pPr>
    </w:p>
    <w:sectPr w:rsidR="0061385A" w:rsidRPr="001A563B" w:rsidSect="00312F57">
      <w:headerReference w:type="default" r:id="rId8"/>
      <w:footerReference w:type="default" r:id="rId9"/>
      <w:pgSz w:w="11900" w:h="16840" w:code="9"/>
      <w:pgMar w:top="2268" w:right="1134" w:bottom="1134" w:left="1134" w:header="96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82D05" w14:textId="77777777" w:rsidR="00BE4F5A" w:rsidRDefault="00BE4F5A" w:rsidP="00C761A6">
      <w:r>
        <w:separator/>
      </w:r>
    </w:p>
  </w:endnote>
  <w:endnote w:type="continuationSeparator" w:id="0">
    <w:p w14:paraId="1DD2895A" w14:textId="77777777" w:rsidR="00BE4F5A" w:rsidRDefault="00BE4F5A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B1C2" w14:textId="77777777" w:rsidR="00DF2970" w:rsidRDefault="00DF2970" w:rsidP="00AB08A5">
    <w:pPr>
      <w:pStyle w:val="Pidipagina"/>
      <w:rPr>
        <w:rFonts w:eastAsia="Times New Roman" w:cs="Arial"/>
        <w:b/>
        <w:sz w:val="18"/>
        <w:szCs w:val="18"/>
      </w:rPr>
    </w:pPr>
    <w:r>
      <w:rPr>
        <w:rFonts w:eastAsia="Times New Roman" w:cs="Arial"/>
        <w:b/>
        <w:noProof/>
        <w:sz w:val="18"/>
        <w:szCs w:val="18"/>
      </w:rPr>
      <w:drawing>
        <wp:inline distT="0" distB="0" distL="0" distR="0" wp14:anchorId="6CC5D4B2" wp14:editId="7C7DACAB">
          <wp:extent cx="6116320" cy="124052"/>
          <wp:effectExtent l="0" t="0" r="0" b="3175"/>
          <wp:docPr id="6" name="Immagine 3" title="Linea separazione piè di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2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A2E205" w14:textId="36450DD9" w:rsidR="00DF2970" w:rsidRPr="004D31E9" w:rsidRDefault="004D31E9" w:rsidP="00AB08A5">
    <w:pPr>
      <w:pStyle w:val="Pidipagina"/>
      <w:rPr>
        <w:rFonts w:eastAsia="Times New Roman" w:cs="Arial"/>
        <w:sz w:val="16"/>
        <w:szCs w:val="16"/>
      </w:rPr>
    </w:pPr>
    <w:r w:rsidRPr="004D31E9">
      <w:rPr>
        <w:rFonts w:eastAsia="Times New Roman" w:cs="Arial"/>
        <w:sz w:val="16"/>
        <w:szCs w:val="16"/>
      </w:rPr>
      <w:t xml:space="preserve">Bando di Ateneo Ricerca di eccellenza Grant talent </w:t>
    </w:r>
    <w:proofErr w:type="spellStart"/>
    <w:r w:rsidRPr="004D31E9">
      <w:rPr>
        <w:rFonts w:eastAsia="Times New Roman" w:cs="Arial"/>
        <w:sz w:val="16"/>
        <w:szCs w:val="16"/>
      </w:rPr>
      <w:t>researcher</w:t>
    </w:r>
    <w:proofErr w:type="spellEnd"/>
    <w:r w:rsidRPr="004D31E9">
      <w:rPr>
        <w:rFonts w:eastAsia="Times New Roman" w:cs="Arial"/>
        <w:sz w:val="16"/>
        <w:szCs w:val="16"/>
      </w:rPr>
      <w:t xml:space="preserve"> - Cariverona (2026-2027)</w:t>
    </w:r>
    <w:r w:rsidR="00DF2970">
      <w:rPr>
        <w:rFonts w:eastAsia="Times New Roman" w:cs="Arial"/>
        <w:sz w:val="16"/>
        <w:szCs w:val="16"/>
      </w:rPr>
      <w:t xml:space="preserve"> </w:t>
    </w:r>
    <w:r w:rsidR="00DF2970">
      <w:rPr>
        <w:rFonts w:eastAsia="Times New Roman" w:cs="Arial"/>
        <w:sz w:val="16"/>
        <w:szCs w:val="16"/>
      </w:rPr>
      <w:tab/>
    </w:r>
    <w:r w:rsidR="00DF2970" w:rsidRPr="00DF2970">
      <w:rPr>
        <w:rFonts w:eastAsia="Times New Roman" w:cs="Arial"/>
        <w:sz w:val="16"/>
        <w:szCs w:val="16"/>
      </w:rPr>
      <w:fldChar w:fldCharType="begin"/>
    </w:r>
    <w:r w:rsidR="00DF2970" w:rsidRPr="00DF2970">
      <w:rPr>
        <w:rFonts w:eastAsia="Times New Roman" w:cs="Arial"/>
        <w:sz w:val="16"/>
        <w:szCs w:val="16"/>
      </w:rPr>
      <w:instrText>PAGE   \* MERGEFORMAT</w:instrText>
    </w:r>
    <w:r w:rsidR="00DF2970" w:rsidRPr="00DF2970">
      <w:rPr>
        <w:rFonts w:eastAsia="Times New Roman" w:cs="Arial"/>
        <w:sz w:val="16"/>
        <w:szCs w:val="16"/>
      </w:rPr>
      <w:fldChar w:fldCharType="separate"/>
    </w:r>
    <w:r w:rsidR="00DF2970" w:rsidRPr="00DF2970">
      <w:rPr>
        <w:rFonts w:eastAsia="Times New Roman" w:cs="Arial"/>
        <w:sz w:val="16"/>
        <w:szCs w:val="16"/>
      </w:rPr>
      <w:t>1</w:t>
    </w:r>
    <w:r w:rsidR="00DF2970" w:rsidRPr="00DF2970">
      <w:rPr>
        <w:rFonts w:eastAsia="Times New Roman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6AA3D" w14:textId="77777777" w:rsidR="00BE4F5A" w:rsidRDefault="00BE4F5A" w:rsidP="00C761A6">
      <w:r>
        <w:separator/>
      </w:r>
    </w:p>
  </w:footnote>
  <w:footnote w:type="continuationSeparator" w:id="0">
    <w:p w14:paraId="378FB0C4" w14:textId="77777777" w:rsidR="00BE4F5A" w:rsidRDefault="00BE4F5A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0374" w14:textId="0CCB90F5" w:rsidR="00A5132F" w:rsidRDefault="00A5132F">
    <w:pPr>
      <w:pStyle w:val="Intestazione"/>
    </w:pPr>
    <w:r>
      <w:drawing>
        <wp:inline distT="0" distB="0" distL="0" distR="0" wp14:anchorId="7884AD5D" wp14:editId="14FBC8FE">
          <wp:extent cx="2379345" cy="829945"/>
          <wp:effectExtent l="0" t="0" r="8255" b="8255"/>
          <wp:docPr id="3" name="Immagine 3" title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934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1D53"/>
    <w:multiLevelType w:val="hybridMultilevel"/>
    <w:tmpl w:val="5C7ED9C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F0A89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D36A8"/>
    <w:multiLevelType w:val="hybridMultilevel"/>
    <w:tmpl w:val="01F6B2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FD0A7E"/>
    <w:multiLevelType w:val="hybridMultilevel"/>
    <w:tmpl w:val="54DAC3C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3F6F5A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81643"/>
    <w:multiLevelType w:val="hybridMultilevel"/>
    <w:tmpl w:val="777E83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CB982484">
      <w:start w:val="1"/>
      <w:numFmt w:val="lowerLetter"/>
      <w:lvlText w:val="%2."/>
      <w:lvlJc w:val="left"/>
      <w:pPr>
        <w:ind w:left="1080" w:hanging="360"/>
      </w:pPr>
      <w:rPr>
        <w:strike w:val="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78571C"/>
    <w:multiLevelType w:val="hybridMultilevel"/>
    <w:tmpl w:val="447A8792"/>
    <w:lvl w:ilvl="0" w:tplc="7530482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662062"/>
    <w:multiLevelType w:val="hybridMultilevel"/>
    <w:tmpl w:val="5C7C87B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4FE0BF1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4614D9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0F6C11"/>
    <w:multiLevelType w:val="hybridMultilevel"/>
    <w:tmpl w:val="3FA649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0146D"/>
    <w:multiLevelType w:val="hybridMultilevel"/>
    <w:tmpl w:val="67383D1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C10106"/>
    <w:multiLevelType w:val="multilevel"/>
    <w:tmpl w:val="4FEA5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D7F25"/>
    <w:multiLevelType w:val="hybridMultilevel"/>
    <w:tmpl w:val="A29A5E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17879"/>
    <w:multiLevelType w:val="hybridMultilevel"/>
    <w:tmpl w:val="0DFE4F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55E8"/>
    <w:multiLevelType w:val="multilevel"/>
    <w:tmpl w:val="45B0DE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E7A7E"/>
    <w:multiLevelType w:val="hybridMultilevel"/>
    <w:tmpl w:val="0426675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6C3B28"/>
    <w:multiLevelType w:val="hybridMultilevel"/>
    <w:tmpl w:val="4D144AC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0097C"/>
    <w:multiLevelType w:val="hybridMultilevel"/>
    <w:tmpl w:val="30BAC0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B4945"/>
    <w:multiLevelType w:val="multilevel"/>
    <w:tmpl w:val="2B8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774216"/>
    <w:multiLevelType w:val="multilevel"/>
    <w:tmpl w:val="45B0DE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C57697"/>
    <w:multiLevelType w:val="hybridMultilevel"/>
    <w:tmpl w:val="74F8F2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656CC5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472BA0"/>
    <w:multiLevelType w:val="hybridMultilevel"/>
    <w:tmpl w:val="A75ABB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3537F"/>
    <w:multiLevelType w:val="hybridMultilevel"/>
    <w:tmpl w:val="D570E2E2"/>
    <w:lvl w:ilvl="0" w:tplc="3CAAAA7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B7CE0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710DBA"/>
    <w:multiLevelType w:val="hybridMultilevel"/>
    <w:tmpl w:val="8182F566"/>
    <w:lvl w:ilvl="0" w:tplc="4FC6EF5E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C6268"/>
    <w:multiLevelType w:val="multilevel"/>
    <w:tmpl w:val="DB828D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4C4CB6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995336"/>
    <w:multiLevelType w:val="hybridMultilevel"/>
    <w:tmpl w:val="055602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6"/>
  </w:num>
  <w:num w:numId="3">
    <w:abstractNumId w:val="12"/>
  </w:num>
  <w:num w:numId="4">
    <w:abstractNumId w:val="20"/>
  </w:num>
  <w:num w:numId="5">
    <w:abstractNumId w:val="29"/>
  </w:num>
  <w:num w:numId="6">
    <w:abstractNumId w:val="8"/>
  </w:num>
  <w:num w:numId="7">
    <w:abstractNumId w:val="28"/>
  </w:num>
  <w:num w:numId="8">
    <w:abstractNumId w:val="24"/>
  </w:num>
  <w:num w:numId="9">
    <w:abstractNumId w:val="1"/>
  </w:num>
  <w:num w:numId="10">
    <w:abstractNumId w:val="21"/>
  </w:num>
  <w:num w:numId="11">
    <w:abstractNumId w:val="4"/>
  </w:num>
  <w:num w:numId="12">
    <w:abstractNumId w:val="7"/>
  </w:num>
  <w:num w:numId="13">
    <w:abstractNumId w:val="6"/>
  </w:num>
  <w:num w:numId="14">
    <w:abstractNumId w:val="5"/>
  </w:num>
  <w:num w:numId="15">
    <w:abstractNumId w:val="16"/>
  </w:num>
  <w:num w:numId="16">
    <w:abstractNumId w:val="2"/>
  </w:num>
  <w:num w:numId="17">
    <w:abstractNumId w:val="3"/>
  </w:num>
  <w:num w:numId="18">
    <w:abstractNumId w:val="15"/>
  </w:num>
  <w:num w:numId="19">
    <w:abstractNumId w:val="23"/>
  </w:num>
  <w:num w:numId="20">
    <w:abstractNumId w:val="10"/>
  </w:num>
  <w:num w:numId="21">
    <w:abstractNumId w:val="13"/>
  </w:num>
  <w:num w:numId="22">
    <w:abstractNumId w:val="9"/>
  </w:num>
  <w:num w:numId="23">
    <w:abstractNumId w:val="17"/>
  </w:num>
  <w:num w:numId="24">
    <w:abstractNumId w:val="0"/>
  </w:num>
  <w:num w:numId="25">
    <w:abstractNumId w:val="18"/>
  </w:num>
  <w:num w:numId="26">
    <w:abstractNumId w:val="22"/>
  </w:num>
  <w:num w:numId="27">
    <w:abstractNumId w:val="27"/>
  </w:num>
  <w:num w:numId="28">
    <w:abstractNumId w:val="19"/>
  </w:num>
  <w:num w:numId="29">
    <w:abstractNumId w:val="1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58"/>
    <w:rsid w:val="000020DC"/>
    <w:rsid w:val="000301C7"/>
    <w:rsid w:val="0003578A"/>
    <w:rsid w:val="0003652A"/>
    <w:rsid w:val="00047F2B"/>
    <w:rsid w:val="0005515D"/>
    <w:rsid w:val="00061F1F"/>
    <w:rsid w:val="00067F44"/>
    <w:rsid w:val="0008120D"/>
    <w:rsid w:val="00085E91"/>
    <w:rsid w:val="000A7B81"/>
    <w:rsid w:val="000B2155"/>
    <w:rsid w:val="000D307A"/>
    <w:rsid w:val="000D5074"/>
    <w:rsid w:val="000E3F2B"/>
    <w:rsid w:val="000E7A67"/>
    <w:rsid w:val="00101FA3"/>
    <w:rsid w:val="001023BF"/>
    <w:rsid w:val="00102829"/>
    <w:rsid w:val="00121E68"/>
    <w:rsid w:val="001229A1"/>
    <w:rsid w:val="00135198"/>
    <w:rsid w:val="00137F2A"/>
    <w:rsid w:val="00160053"/>
    <w:rsid w:val="00161B14"/>
    <w:rsid w:val="00170703"/>
    <w:rsid w:val="001716A3"/>
    <w:rsid w:val="00174D2E"/>
    <w:rsid w:val="00186F2A"/>
    <w:rsid w:val="00187D26"/>
    <w:rsid w:val="001A563B"/>
    <w:rsid w:val="001C2D46"/>
    <w:rsid w:val="001C785C"/>
    <w:rsid w:val="001D2044"/>
    <w:rsid w:val="00216AA4"/>
    <w:rsid w:val="00247560"/>
    <w:rsid w:val="00273228"/>
    <w:rsid w:val="00280D1C"/>
    <w:rsid w:val="00286D2B"/>
    <w:rsid w:val="00292742"/>
    <w:rsid w:val="002A4856"/>
    <w:rsid w:val="002B6536"/>
    <w:rsid w:val="002B7E4E"/>
    <w:rsid w:val="002D25D7"/>
    <w:rsid w:val="002E04C4"/>
    <w:rsid w:val="002E4086"/>
    <w:rsid w:val="002E7D14"/>
    <w:rsid w:val="002F793F"/>
    <w:rsid w:val="00312F57"/>
    <w:rsid w:val="003326C4"/>
    <w:rsid w:val="00333270"/>
    <w:rsid w:val="003542CD"/>
    <w:rsid w:val="00371D6B"/>
    <w:rsid w:val="003728A9"/>
    <w:rsid w:val="00383E07"/>
    <w:rsid w:val="003978CF"/>
    <w:rsid w:val="003A4E11"/>
    <w:rsid w:val="003AFC25"/>
    <w:rsid w:val="003B2EEB"/>
    <w:rsid w:val="003B3D38"/>
    <w:rsid w:val="003D4E92"/>
    <w:rsid w:val="004106BB"/>
    <w:rsid w:val="00410FA3"/>
    <w:rsid w:val="004327EC"/>
    <w:rsid w:val="00443EF3"/>
    <w:rsid w:val="00454320"/>
    <w:rsid w:val="00466259"/>
    <w:rsid w:val="00472727"/>
    <w:rsid w:val="00481CCA"/>
    <w:rsid w:val="004905FF"/>
    <w:rsid w:val="00490AF5"/>
    <w:rsid w:val="004A1E9A"/>
    <w:rsid w:val="004B4CB1"/>
    <w:rsid w:val="004C7831"/>
    <w:rsid w:val="004D31E9"/>
    <w:rsid w:val="004D5BD3"/>
    <w:rsid w:val="004D72B6"/>
    <w:rsid w:val="004E5B15"/>
    <w:rsid w:val="00515062"/>
    <w:rsid w:val="00543682"/>
    <w:rsid w:val="0055254C"/>
    <w:rsid w:val="005644CA"/>
    <w:rsid w:val="005A259E"/>
    <w:rsid w:val="005B3439"/>
    <w:rsid w:val="005C299F"/>
    <w:rsid w:val="005D1EA4"/>
    <w:rsid w:val="005F2FFD"/>
    <w:rsid w:val="0060170C"/>
    <w:rsid w:val="0061385A"/>
    <w:rsid w:val="00614F37"/>
    <w:rsid w:val="00615962"/>
    <w:rsid w:val="0063196A"/>
    <w:rsid w:val="006362BD"/>
    <w:rsid w:val="00640432"/>
    <w:rsid w:val="006454E3"/>
    <w:rsid w:val="006648C7"/>
    <w:rsid w:val="00673F3D"/>
    <w:rsid w:val="00674084"/>
    <w:rsid w:val="00690FA8"/>
    <w:rsid w:val="006A091F"/>
    <w:rsid w:val="006A6958"/>
    <w:rsid w:val="006E4594"/>
    <w:rsid w:val="00747B2D"/>
    <w:rsid w:val="00773B55"/>
    <w:rsid w:val="007869BE"/>
    <w:rsid w:val="007B1053"/>
    <w:rsid w:val="007B1AC9"/>
    <w:rsid w:val="007B58D9"/>
    <w:rsid w:val="007C42FB"/>
    <w:rsid w:val="007C5EDC"/>
    <w:rsid w:val="007C7BD2"/>
    <w:rsid w:val="007E6161"/>
    <w:rsid w:val="007E7E77"/>
    <w:rsid w:val="007F15A2"/>
    <w:rsid w:val="00812127"/>
    <w:rsid w:val="0081543F"/>
    <w:rsid w:val="0082316E"/>
    <w:rsid w:val="00827DC9"/>
    <w:rsid w:val="008320EB"/>
    <w:rsid w:val="008702C2"/>
    <w:rsid w:val="00896306"/>
    <w:rsid w:val="008A42B7"/>
    <w:rsid w:val="008A466D"/>
    <w:rsid w:val="008C7625"/>
    <w:rsid w:val="008C7702"/>
    <w:rsid w:val="008E5AA7"/>
    <w:rsid w:val="008F128A"/>
    <w:rsid w:val="008F4058"/>
    <w:rsid w:val="00902C38"/>
    <w:rsid w:val="009162EF"/>
    <w:rsid w:val="009166F2"/>
    <w:rsid w:val="00920B70"/>
    <w:rsid w:val="0092402F"/>
    <w:rsid w:val="00965221"/>
    <w:rsid w:val="00965D6F"/>
    <w:rsid w:val="00976D7D"/>
    <w:rsid w:val="00990AAE"/>
    <w:rsid w:val="0099429E"/>
    <w:rsid w:val="009A5112"/>
    <w:rsid w:val="009B0E1B"/>
    <w:rsid w:val="009B1850"/>
    <w:rsid w:val="009C7067"/>
    <w:rsid w:val="009D64C1"/>
    <w:rsid w:val="009E2A82"/>
    <w:rsid w:val="009E6395"/>
    <w:rsid w:val="009F5BD4"/>
    <w:rsid w:val="00A26712"/>
    <w:rsid w:val="00A5132F"/>
    <w:rsid w:val="00A56A78"/>
    <w:rsid w:val="00A57CAB"/>
    <w:rsid w:val="00A67A8B"/>
    <w:rsid w:val="00A94BFC"/>
    <w:rsid w:val="00AA2544"/>
    <w:rsid w:val="00AB08A5"/>
    <w:rsid w:val="00AD4116"/>
    <w:rsid w:val="00AD7E86"/>
    <w:rsid w:val="00AE4AA0"/>
    <w:rsid w:val="00B24CD7"/>
    <w:rsid w:val="00B26B5B"/>
    <w:rsid w:val="00B60B24"/>
    <w:rsid w:val="00B631D9"/>
    <w:rsid w:val="00B80E30"/>
    <w:rsid w:val="00BA0B72"/>
    <w:rsid w:val="00BB16CD"/>
    <w:rsid w:val="00BB20AB"/>
    <w:rsid w:val="00BC158D"/>
    <w:rsid w:val="00BD0382"/>
    <w:rsid w:val="00BE4F5A"/>
    <w:rsid w:val="00C019E9"/>
    <w:rsid w:val="00C17CFA"/>
    <w:rsid w:val="00C263C0"/>
    <w:rsid w:val="00C53BFC"/>
    <w:rsid w:val="00C761A6"/>
    <w:rsid w:val="00CA11D4"/>
    <w:rsid w:val="00CA59C7"/>
    <w:rsid w:val="00CB4691"/>
    <w:rsid w:val="00CB79A8"/>
    <w:rsid w:val="00CC0A91"/>
    <w:rsid w:val="00CC29CC"/>
    <w:rsid w:val="00CC3164"/>
    <w:rsid w:val="00CE7C3E"/>
    <w:rsid w:val="00CF1323"/>
    <w:rsid w:val="00D00126"/>
    <w:rsid w:val="00D13F81"/>
    <w:rsid w:val="00D26068"/>
    <w:rsid w:val="00D32AA3"/>
    <w:rsid w:val="00D61FB2"/>
    <w:rsid w:val="00D73F5C"/>
    <w:rsid w:val="00D7610C"/>
    <w:rsid w:val="00D87106"/>
    <w:rsid w:val="00D87BB2"/>
    <w:rsid w:val="00DA2605"/>
    <w:rsid w:val="00DA2B0A"/>
    <w:rsid w:val="00DD2A08"/>
    <w:rsid w:val="00DD5086"/>
    <w:rsid w:val="00DF2970"/>
    <w:rsid w:val="00E35C3B"/>
    <w:rsid w:val="00E42391"/>
    <w:rsid w:val="00E50E38"/>
    <w:rsid w:val="00E67EE7"/>
    <w:rsid w:val="00E801D5"/>
    <w:rsid w:val="00E837FD"/>
    <w:rsid w:val="00EA6F3E"/>
    <w:rsid w:val="00EB75E4"/>
    <w:rsid w:val="00EC4CB7"/>
    <w:rsid w:val="00EC6201"/>
    <w:rsid w:val="00ED242C"/>
    <w:rsid w:val="00ED284B"/>
    <w:rsid w:val="00EF7944"/>
    <w:rsid w:val="00F61CEE"/>
    <w:rsid w:val="00F87CA8"/>
    <w:rsid w:val="00F954A4"/>
    <w:rsid w:val="00FC06A8"/>
    <w:rsid w:val="00FC41FD"/>
    <w:rsid w:val="00FC7EAC"/>
    <w:rsid w:val="00FE74F3"/>
    <w:rsid w:val="00FF692D"/>
    <w:rsid w:val="013AEADF"/>
    <w:rsid w:val="01E84637"/>
    <w:rsid w:val="02E1A0DB"/>
    <w:rsid w:val="05508838"/>
    <w:rsid w:val="05D4FD49"/>
    <w:rsid w:val="0B6D4494"/>
    <w:rsid w:val="0D74C444"/>
    <w:rsid w:val="0DF9AADC"/>
    <w:rsid w:val="0F45DA91"/>
    <w:rsid w:val="1033A850"/>
    <w:rsid w:val="1144167E"/>
    <w:rsid w:val="1172FC8B"/>
    <w:rsid w:val="1197CE52"/>
    <w:rsid w:val="11F3F533"/>
    <w:rsid w:val="1223A53D"/>
    <w:rsid w:val="127F7A65"/>
    <w:rsid w:val="14CAC2AF"/>
    <w:rsid w:val="15CE67A2"/>
    <w:rsid w:val="1675A0A3"/>
    <w:rsid w:val="169C8E3B"/>
    <w:rsid w:val="170F5C05"/>
    <w:rsid w:val="1785DDF4"/>
    <w:rsid w:val="1A6D4423"/>
    <w:rsid w:val="1B1CB072"/>
    <w:rsid w:val="1B49C6FB"/>
    <w:rsid w:val="1D25DD44"/>
    <w:rsid w:val="1E9F1A12"/>
    <w:rsid w:val="1FFD3E43"/>
    <w:rsid w:val="2160466E"/>
    <w:rsid w:val="2698A3F8"/>
    <w:rsid w:val="274B5FB1"/>
    <w:rsid w:val="296099C3"/>
    <w:rsid w:val="296580BF"/>
    <w:rsid w:val="2A70FAFA"/>
    <w:rsid w:val="2BEEC5D9"/>
    <w:rsid w:val="2C4008E7"/>
    <w:rsid w:val="2DB27EB7"/>
    <w:rsid w:val="2E030C16"/>
    <w:rsid w:val="2ED5E21C"/>
    <w:rsid w:val="2EE19380"/>
    <w:rsid w:val="2F9D4B02"/>
    <w:rsid w:val="30197CE3"/>
    <w:rsid w:val="30AD157B"/>
    <w:rsid w:val="311C0F9E"/>
    <w:rsid w:val="31A09D61"/>
    <w:rsid w:val="3273D23F"/>
    <w:rsid w:val="336A0C83"/>
    <w:rsid w:val="3455C7B5"/>
    <w:rsid w:val="3715C70B"/>
    <w:rsid w:val="379C7881"/>
    <w:rsid w:val="386E5F85"/>
    <w:rsid w:val="39C600D5"/>
    <w:rsid w:val="3B862593"/>
    <w:rsid w:val="3CA9E744"/>
    <w:rsid w:val="3D64A2DE"/>
    <w:rsid w:val="3E991554"/>
    <w:rsid w:val="3EA738C2"/>
    <w:rsid w:val="3F11C52F"/>
    <w:rsid w:val="3F8E19F7"/>
    <w:rsid w:val="40B5CAD7"/>
    <w:rsid w:val="43595FC2"/>
    <w:rsid w:val="459D2287"/>
    <w:rsid w:val="45A3BDB8"/>
    <w:rsid w:val="46950EC2"/>
    <w:rsid w:val="46E1808A"/>
    <w:rsid w:val="46E9E630"/>
    <w:rsid w:val="48546A77"/>
    <w:rsid w:val="490B6C7C"/>
    <w:rsid w:val="4B99884C"/>
    <w:rsid w:val="4CCFDEBA"/>
    <w:rsid w:val="4D94520C"/>
    <w:rsid w:val="4EB3955C"/>
    <w:rsid w:val="4F197A71"/>
    <w:rsid w:val="4F4A74D1"/>
    <w:rsid w:val="4FAAD15B"/>
    <w:rsid w:val="5010769F"/>
    <w:rsid w:val="53D95FB7"/>
    <w:rsid w:val="58668B9A"/>
    <w:rsid w:val="58747FBE"/>
    <w:rsid w:val="5A83CFF0"/>
    <w:rsid w:val="5BA1BE7F"/>
    <w:rsid w:val="5BE6D980"/>
    <w:rsid w:val="5BF5FEB0"/>
    <w:rsid w:val="5CA00FFF"/>
    <w:rsid w:val="61D7FA3D"/>
    <w:rsid w:val="6337BB6B"/>
    <w:rsid w:val="642DFBD4"/>
    <w:rsid w:val="64993C36"/>
    <w:rsid w:val="6590E8F2"/>
    <w:rsid w:val="67DF76CD"/>
    <w:rsid w:val="68483D0C"/>
    <w:rsid w:val="6A10CD53"/>
    <w:rsid w:val="6A8C3A25"/>
    <w:rsid w:val="6B2AB7F0"/>
    <w:rsid w:val="6B5951BB"/>
    <w:rsid w:val="6F5B2273"/>
    <w:rsid w:val="7021214A"/>
    <w:rsid w:val="706EC866"/>
    <w:rsid w:val="7224DE29"/>
    <w:rsid w:val="724F31C0"/>
    <w:rsid w:val="728637BC"/>
    <w:rsid w:val="72A5092B"/>
    <w:rsid w:val="72B8DB1A"/>
    <w:rsid w:val="731794E8"/>
    <w:rsid w:val="73AAC7AF"/>
    <w:rsid w:val="75F15DE8"/>
    <w:rsid w:val="7626F01D"/>
    <w:rsid w:val="76AD58C8"/>
    <w:rsid w:val="771D60C1"/>
    <w:rsid w:val="783C68DE"/>
    <w:rsid w:val="799DEBE8"/>
    <w:rsid w:val="79E5EDF6"/>
    <w:rsid w:val="7A1601F5"/>
    <w:rsid w:val="7AFB446F"/>
    <w:rsid w:val="7C2D1008"/>
    <w:rsid w:val="7C47802A"/>
    <w:rsid w:val="7D5C3FDD"/>
    <w:rsid w:val="7E1FCBA2"/>
    <w:rsid w:val="7F2D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AA2A5DF"/>
  <w14:defaultImageDpi w14:val="300"/>
  <w15:docId w15:val="{FF5BC26D-596F-4ACA-8A5A-C153D3D7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4058"/>
    <w:pPr>
      <w:spacing w:line="276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43EF3"/>
    <w:pPr>
      <w:keepNext/>
      <w:spacing w:before="480" w:after="240" w:line="240" w:lineRule="auto"/>
      <w:jc w:val="both"/>
      <w:textAlignment w:val="baseline"/>
      <w:outlineLvl w:val="0"/>
    </w:pPr>
    <w:rPr>
      <w:rFonts w:eastAsia="Times New Roman" w:cs="Arial"/>
      <w:b/>
      <w:bCs/>
      <w:szCs w:val="22"/>
      <w:lang w:eastAsia="en-GB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5C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3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02829"/>
    <w:pPr>
      <w:spacing w:before="100" w:beforeAutospacing="1" w:after="100" w:afterAutospacing="1"/>
    </w:pPr>
    <w:rPr>
      <w:rFonts w:ascii="Times" w:hAnsi="Times" w:cs="Times New Roman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character" w:styleId="Enfasigrassetto">
    <w:name w:val="Strong"/>
    <w:uiPriority w:val="22"/>
    <w:qFormat/>
    <w:rsid w:val="005B3439"/>
    <w:rPr>
      <w:b/>
      <w:bCs/>
    </w:rPr>
  </w:style>
  <w:style w:type="character" w:customStyle="1" w:styleId="object">
    <w:name w:val="object"/>
    <w:basedOn w:val="Carpredefinitoparagrafo"/>
    <w:rsid w:val="00CE7C3E"/>
  </w:style>
  <w:style w:type="paragraph" w:styleId="Paragrafoelenco">
    <w:name w:val="List Paragraph"/>
    <w:basedOn w:val="Normale"/>
    <w:uiPriority w:val="34"/>
    <w:qFormat/>
    <w:rsid w:val="00443EF3"/>
    <w:pPr>
      <w:spacing w:after="160"/>
      <w:ind w:left="720"/>
      <w:contextualSpacing/>
    </w:pPr>
    <w:rPr>
      <w:rFonts w:eastAsiaTheme="minorHAnsi"/>
      <w:szCs w:val="22"/>
      <w:lang w:eastAsia="en-US"/>
    </w:rPr>
  </w:style>
  <w:style w:type="paragraph" w:customStyle="1" w:styleId="Default">
    <w:name w:val="Default"/>
    <w:rsid w:val="008F4058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Corpotesto">
    <w:name w:val="Body Text"/>
    <w:basedOn w:val="Normale"/>
    <w:link w:val="CorpotestoCarattere"/>
    <w:rsid w:val="00FC06A8"/>
    <w:pPr>
      <w:suppressAutoHyphens/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FC06A8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lockquote">
    <w:name w:val="Blockquote"/>
    <w:basedOn w:val="Normale"/>
    <w:rsid w:val="00FC06A8"/>
    <w:pPr>
      <w:widowControl w:val="0"/>
      <w:spacing w:before="100" w:after="100" w:line="240" w:lineRule="auto"/>
      <w:ind w:left="360" w:right="360"/>
      <w:jc w:val="both"/>
    </w:pPr>
    <w:rPr>
      <w:rFonts w:eastAsia="Times New Roman" w:cs="Times New Roman"/>
      <w:color w:val="000000"/>
      <w:sz w:val="24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43EF3"/>
    <w:rPr>
      <w:rFonts w:ascii="Arial" w:eastAsia="Times New Roman" w:hAnsi="Arial" w:cs="Arial"/>
      <w:b/>
      <w:bCs/>
      <w:sz w:val="20"/>
      <w:szCs w:val="22"/>
      <w:lang w:eastAsia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5BD3"/>
    <w:pPr>
      <w:spacing w:after="240" w:line="240" w:lineRule="auto"/>
      <w:ind w:left="300"/>
      <w:jc w:val="center"/>
      <w:textAlignment w:val="baseline"/>
    </w:pPr>
    <w:rPr>
      <w:rFonts w:eastAsia="Times New Roman" w:cs="Arial"/>
      <w:b/>
      <w:bCs/>
      <w:sz w:val="28"/>
      <w:szCs w:val="28"/>
      <w:lang w:eastAsia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4D5BD3"/>
    <w:rPr>
      <w:rFonts w:ascii="Arial" w:eastAsia="Times New Roman" w:hAnsi="Arial" w:cs="Arial"/>
      <w:b/>
      <w:bCs/>
      <w:sz w:val="28"/>
      <w:szCs w:val="28"/>
      <w:lang w:eastAsia="en-GB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12127"/>
    <w:pPr>
      <w:spacing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12127"/>
    <w:rPr>
      <w:rFonts w:ascii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2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0E3F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E3F2B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3F2B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3F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3F2B"/>
    <w:rPr>
      <w:rFonts w:ascii="Arial" w:hAnsi="Arial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5C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E35C3B"/>
    <w:rPr>
      <w:i/>
      <w:iCs/>
    </w:rPr>
  </w:style>
  <w:style w:type="paragraph" w:styleId="Nessunaspaziatura">
    <w:name w:val="No Spacing"/>
    <w:uiPriority w:val="1"/>
    <w:qFormat/>
    <w:rsid w:val="00673F3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ST-RIC\PROGETTI\PROGETTAZIONE\Documenti%20Utili\CartaIntestata\Carta_Intestata_Rettrice%20(modello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F9A7D9-F422-4D63-9170-A699497A4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Carta_Intestata_Rettrice (modello)</Template>
  <TotalTime>7</TotalTime>
  <Pages>1</Pages>
  <Words>129</Words>
  <Characters>738</Characters>
  <Application>Microsoft Office Word</Application>
  <DocSecurity>0</DocSecurity>
  <Lines>6</Lines>
  <Paragraphs>1</Paragraphs>
  <ScaleCrop>false</ScaleCrop>
  <Company>Università di Verona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Alessio Lorenzi</dc:creator>
  <cp:lastModifiedBy>Alessio Lorenzi</cp:lastModifiedBy>
  <cp:revision>129</cp:revision>
  <cp:lastPrinted>2026-08-25T10:22:00Z</cp:lastPrinted>
  <dcterms:created xsi:type="dcterms:W3CDTF">2026-07-31T08:33:00Z</dcterms:created>
  <dcterms:modified xsi:type="dcterms:W3CDTF">2026-09-01T07:03:00Z</dcterms:modified>
</cp:coreProperties>
</file>