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DB" w:rsidRPr="00CC18A4" w:rsidRDefault="003029DB" w:rsidP="006A091F">
      <w:pPr>
        <w:rPr>
          <w:rFonts w:ascii="Arial" w:hAnsi="Arial" w:cs="Arial"/>
          <w:sz w:val="22"/>
          <w:szCs w:val="22"/>
        </w:rPr>
      </w:pPr>
    </w:p>
    <w:p w:rsidR="003029DB" w:rsidRPr="00CC18A4" w:rsidRDefault="003029DB" w:rsidP="00D24566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0"/>
          <w:szCs w:val="20"/>
        </w:rPr>
      </w:pPr>
      <w:r w:rsidRPr="00CC18A4">
        <w:rPr>
          <w:rFonts w:ascii="Arial" w:hAnsi="Arial" w:cs="Arial"/>
          <w:b/>
          <w:bCs/>
          <w:sz w:val="20"/>
          <w:szCs w:val="20"/>
        </w:rPr>
        <w:t>Modello AP</w:t>
      </w:r>
    </w:p>
    <w:p w:rsidR="003029DB" w:rsidRPr="00CC18A4" w:rsidRDefault="003029DB" w:rsidP="000E390F">
      <w:pPr>
        <w:autoSpaceDE w:val="0"/>
        <w:autoSpaceDN w:val="0"/>
        <w:adjustRightInd w:val="0"/>
        <w:spacing w:after="60"/>
        <w:rPr>
          <w:rFonts w:ascii="Arial" w:hAnsi="Arial" w:cs="Arial"/>
          <w:b/>
          <w:bCs/>
          <w:sz w:val="22"/>
          <w:szCs w:val="22"/>
        </w:rPr>
      </w:pPr>
    </w:p>
    <w:p w:rsidR="003029DB" w:rsidRPr="00CC18A4" w:rsidRDefault="003029DB" w:rsidP="000E390F">
      <w:pPr>
        <w:autoSpaceDE w:val="0"/>
        <w:autoSpaceDN w:val="0"/>
        <w:adjustRightInd w:val="0"/>
        <w:spacing w:after="60"/>
        <w:jc w:val="center"/>
        <w:rPr>
          <w:rFonts w:ascii="Arial" w:hAnsi="Arial" w:cs="Arial"/>
          <w:b/>
          <w:bCs/>
          <w:sz w:val="22"/>
          <w:szCs w:val="22"/>
        </w:rPr>
      </w:pPr>
      <w:r w:rsidRPr="00CC18A4">
        <w:rPr>
          <w:rFonts w:ascii="Arial" w:hAnsi="Arial" w:cs="Arial"/>
          <w:b/>
          <w:bCs/>
          <w:sz w:val="22"/>
          <w:szCs w:val="22"/>
        </w:rPr>
        <w:t>Dichiarazione per l’uso dell’automezzo proprio nell’espletamento di incarico di missione.</w:t>
      </w:r>
    </w:p>
    <w:p w:rsidR="003029DB" w:rsidRPr="00CC18A4" w:rsidRDefault="003029DB" w:rsidP="000E390F">
      <w:pPr>
        <w:autoSpaceDE w:val="0"/>
        <w:autoSpaceDN w:val="0"/>
        <w:adjustRightInd w:val="0"/>
        <w:spacing w:after="60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Il/La sottoscritto/a  _________________________________________________________________</w:t>
      </w:r>
    </w:p>
    <w:p w:rsidR="003029DB" w:rsidRPr="00CC18A4" w:rsidRDefault="003029DB" w:rsidP="000E390F">
      <w:pPr>
        <w:autoSpaceDE w:val="0"/>
        <w:autoSpaceDN w:val="0"/>
        <w:adjustRightInd w:val="0"/>
        <w:spacing w:after="60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Nato/a il _</w:t>
      </w:r>
      <w:r>
        <w:rPr>
          <w:rFonts w:ascii="Arial" w:hAnsi="Arial" w:cs="Arial"/>
          <w:sz w:val="22"/>
          <w:szCs w:val="22"/>
        </w:rPr>
        <w:t>_</w:t>
      </w:r>
      <w:r w:rsidRPr="00CC18A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</w:t>
      </w:r>
      <w:r w:rsidRPr="00CC18A4">
        <w:rPr>
          <w:rFonts w:ascii="Arial" w:hAnsi="Arial" w:cs="Arial"/>
          <w:sz w:val="22"/>
          <w:szCs w:val="22"/>
        </w:rPr>
        <w:t xml:space="preserve">_ / </w:t>
      </w:r>
      <w:r>
        <w:rPr>
          <w:rFonts w:ascii="Arial" w:hAnsi="Arial" w:cs="Arial"/>
          <w:sz w:val="22"/>
          <w:szCs w:val="22"/>
        </w:rPr>
        <w:t>_</w:t>
      </w:r>
      <w:r w:rsidRPr="00CC18A4">
        <w:rPr>
          <w:rFonts w:ascii="Arial" w:hAnsi="Arial" w:cs="Arial"/>
          <w:sz w:val="22"/>
          <w:szCs w:val="22"/>
        </w:rPr>
        <w:t xml:space="preserve">_ </w:t>
      </w:r>
      <w:r>
        <w:rPr>
          <w:rFonts w:ascii="Arial" w:hAnsi="Arial" w:cs="Arial"/>
          <w:sz w:val="22"/>
          <w:szCs w:val="22"/>
        </w:rPr>
        <w:t>_</w:t>
      </w:r>
      <w:r w:rsidRPr="00CC18A4">
        <w:rPr>
          <w:rFonts w:ascii="Arial" w:hAnsi="Arial" w:cs="Arial"/>
          <w:sz w:val="22"/>
          <w:szCs w:val="22"/>
        </w:rPr>
        <w:t>_ / _</w:t>
      </w:r>
      <w:r>
        <w:rPr>
          <w:rFonts w:ascii="Arial" w:hAnsi="Arial" w:cs="Arial"/>
          <w:sz w:val="22"/>
          <w:szCs w:val="22"/>
        </w:rPr>
        <w:t>_</w:t>
      </w:r>
      <w:r w:rsidRPr="00CC18A4">
        <w:rPr>
          <w:rFonts w:ascii="Arial" w:hAnsi="Arial" w:cs="Arial"/>
          <w:sz w:val="22"/>
          <w:szCs w:val="22"/>
        </w:rPr>
        <w:t xml:space="preserve"> _</w:t>
      </w:r>
      <w:r>
        <w:rPr>
          <w:rFonts w:ascii="Arial" w:hAnsi="Arial" w:cs="Arial"/>
          <w:sz w:val="22"/>
          <w:szCs w:val="22"/>
        </w:rPr>
        <w:t>_</w:t>
      </w:r>
      <w:r w:rsidRPr="00CC18A4">
        <w:rPr>
          <w:rFonts w:ascii="Arial" w:hAnsi="Arial" w:cs="Arial"/>
          <w:sz w:val="22"/>
          <w:szCs w:val="22"/>
        </w:rPr>
        <w:t xml:space="preserve"> _</w:t>
      </w:r>
      <w:r>
        <w:rPr>
          <w:rFonts w:ascii="Arial" w:hAnsi="Arial" w:cs="Arial"/>
          <w:sz w:val="22"/>
          <w:szCs w:val="22"/>
        </w:rPr>
        <w:t>_</w:t>
      </w:r>
      <w:r w:rsidRPr="00CC18A4">
        <w:rPr>
          <w:rFonts w:ascii="Arial" w:hAnsi="Arial" w:cs="Arial"/>
          <w:sz w:val="22"/>
          <w:szCs w:val="22"/>
        </w:rPr>
        <w:t xml:space="preserve"> _</w:t>
      </w:r>
      <w:r>
        <w:rPr>
          <w:rFonts w:ascii="Arial" w:hAnsi="Arial" w:cs="Arial"/>
          <w:sz w:val="22"/>
          <w:szCs w:val="22"/>
        </w:rPr>
        <w:t>_</w:t>
      </w:r>
      <w:r w:rsidRPr="00CC18A4">
        <w:rPr>
          <w:rFonts w:ascii="Arial" w:hAnsi="Arial" w:cs="Arial"/>
          <w:sz w:val="22"/>
          <w:szCs w:val="22"/>
        </w:rPr>
        <w:t xml:space="preserve">  nel comune di _______________________________________</w:t>
      </w:r>
    </w:p>
    <w:p w:rsidR="003029DB" w:rsidRDefault="003029DB" w:rsidP="000E390F">
      <w:pPr>
        <w:autoSpaceDE w:val="0"/>
        <w:autoSpaceDN w:val="0"/>
        <w:adjustRightInd w:val="0"/>
        <w:spacing w:after="60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 xml:space="preserve">Residente in ________________________________ nel Comune di </w:t>
      </w:r>
      <w:r>
        <w:rPr>
          <w:rFonts w:ascii="Arial" w:hAnsi="Arial" w:cs="Arial"/>
          <w:sz w:val="22"/>
          <w:szCs w:val="22"/>
        </w:rPr>
        <w:t>_________________________</w:t>
      </w:r>
    </w:p>
    <w:p w:rsidR="003029DB" w:rsidRPr="00CC18A4" w:rsidRDefault="003029DB" w:rsidP="000E390F">
      <w:pPr>
        <w:autoSpaceDE w:val="0"/>
        <w:autoSpaceDN w:val="0"/>
        <w:adjustRightInd w:val="0"/>
        <w:spacing w:after="60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Prov. di __ __</w:t>
      </w:r>
      <w:r>
        <w:rPr>
          <w:rFonts w:ascii="Arial" w:hAnsi="Arial" w:cs="Arial"/>
          <w:sz w:val="22"/>
          <w:szCs w:val="22"/>
        </w:rPr>
        <w:t xml:space="preserve"> </w:t>
      </w:r>
    </w:p>
    <w:p w:rsidR="003029DB" w:rsidRPr="00CC18A4" w:rsidRDefault="003029DB" w:rsidP="000E390F">
      <w:pPr>
        <w:autoSpaceDE w:val="0"/>
        <w:autoSpaceDN w:val="0"/>
        <w:adjustRightInd w:val="0"/>
        <w:spacing w:after="60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In servizio presso _______________________________________________________</w:t>
      </w:r>
      <w:r>
        <w:rPr>
          <w:rFonts w:ascii="Arial" w:hAnsi="Arial" w:cs="Arial"/>
          <w:sz w:val="22"/>
          <w:szCs w:val="22"/>
        </w:rPr>
        <w:t>___________</w:t>
      </w:r>
    </w:p>
    <w:p w:rsidR="003029DB" w:rsidRPr="00CC18A4" w:rsidRDefault="003029DB" w:rsidP="000E390F">
      <w:pPr>
        <w:autoSpaceDE w:val="0"/>
        <w:autoSpaceDN w:val="0"/>
        <w:adjustRightInd w:val="0"/>
        <w:spacing w:after="60" w:line="360" w:lineRule="auto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Incaricato a compiere la missione dal giorno __ __ / __ __ / __ __ al giorno __ __ / __ __ / __ __</w:t>
      </w:r>
      <w:r>
        <w:rPr>
          <w:rFonts w:ascii="Arial" w:hAnsi="Arial" w:cs="Arial"/>
          <w:sz w:val="22"/>
          <w:szCs w:val="22"/>
        </w:rPr>
        <w:t xml:space="preserve"> </w:t>
      </w:r>
      <w:r w:rsidRPr="00CC18A4">
        <w:rPr>
          <w:rFonts w:ascii="Arial" w:hAnsi="Arial" w:cs="Arial"/>
          <w:sz w:val="22"/>
          <w:szCs w:val="22"/>
        </w:rPr>
        <w:t>con destinazione _________________________</w:t>
      </w:r>
      <w:r>
        <w:rPr>
          <w:rFonts w:ascii="Arial" w:hAnsi="Arial" w:cs="Arial"/>
          <w:sz w:val="22"/>
          <w:szCs w:val="22"/>
        </w:rPr>
        <w:t>____</w:t>
      </w:r>
      <w:r w:rsidRPr="00CC18A4">
        <w:rPr>
          <w:rFonts w:ascii="Arial" w:hAnsi="Arial" w:cs="Arial"/>
          <w:sz w:val="22"/>
          <w:szCs w:val="22"/>
        </w:rPr>
        <w:t xml:space="preserve">_____________, per (specificare lo scopo della missione) </w:t>
      </w:r>
      <w:r>
        <w:rPr>
          <w:rFonts w:ascii="Arial" w:hAnsi="Arial" w:cs="Arial"/>
          <w:sz w:val="22"/>
          <w:szCs w:val="22"/>
        </w:rPr>
        <w:t xml:space="preserve"> ________________________________________________________________________</w:t>
      </w:r>
    </w:p>
    <w:p w:rsidR="003029DB" w:rsidRDefault="003029DB" w:rsidP="000E390F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_______________________________________________________________________________</w:t>
      </w:r>
      <w:r>
        <w:rPr>
          <w:rFonts w:ascii="Arial" w:hAnsi="Arial" w:cs="Arial"/>
          <w:sz w:val="22"/>
          <w:szCs w:val="22"/>
        </w:rPr>
        <w:t>__</w:t>
      </w:r>
    </w:p>
    <w:p w:rsidR="003029DB" w:rsidRPr="00CC18A4" w:rsidRDefault="003029DB" w:rsidP="000E390F">
      <w:pPr>
        <w:autoSpaceDE w:val="0"/>
        <w:autoSpaceDN w:val="0"/>
        <w:adjustRightInd w:val="0"/>
        <w:spacing w:before="60" w:after="60"/>
        <w:jc w:val="center"/>
        <w:rPr>
          <w:rFonts w:ascii="Arial" w:hAnsi="Arial" w:cs="Arial"/>
          <w:b/>
          <w:bCs/>
          <w:sz w:val="22"/>
          <w:szCs w:val="22"/>
        </w:rPr>
      </w:pPr>
      <w:r w:rsidRPr="00CC18A4">
        <w:rPr>
          <w:rFonts w:ascii="Arial" w:hAnsi="Arial" w:cs="Arial"/>
          <w:b/>
          <w:bCs/>
          <w:sz w:val="22"/>
          <w:szCs w:val="22"/>
        </w:rPr>
        <w:t>CHIEDE</w:t>
      </w:r>
    </w:p>
    <w:p w:rsidR="003029DB" w:rsidRPr="00CC18A4" w:rsidRDefault="003029DB" w:rsidP="002D28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di poter fare uso del mezzo proprio per lo svolgimento dell’incarico di missione conferitogli, per i seguenti motivi,</w:t>
      </w:r>
      <w:r>
        <w:rPr>
          <w:rFonts w:ascii="Arial" w:hAnsi="Arial" w:cs="Arial"/>
          <w:sz w:val="22"/>
          <w:szCs w:val="22"/>
        </w:rPr>
        <w:t xml:space="preserve"> </w:t>
      </w:r>
      <w:r w:rsidRPr="00CC18A4">
        <w:rPr>
          <w:rFonts w:ascii="Arial" w:hAnsi="Arial" w:cs="Arial"/>
          <w:sz w:val="22"/>
          <w:szCs w:val="22"/>
        </w:rPr>
        <w:t xml:space="preserve">previsti dall’art. </w:t>
      </w:r>
      <w:r>
        <w:rPr>
          <w:rFonts w:ascii="Arial" w:hAnsi="Arial" w:cs="Arial"/>
          <w:sz w:val="22"/>
          <w:szCs w:val="22"/>
        </w:rPr>
        <w:t>7</w:t>
      </w:r>
      <w:r w:rsidRPr="00CC18A4">
        <w:rPr>
          <w:rFonts w:ascii="Arial" w:hAnsi="Arial" w:cs="Arial"/>
          <w:sz w:val="22"/>
          <w:szCs w:val="22"/>
        </w:rPr>
        <w:t xml:space="preserve"> comma 3 del Regolamento Missioni:</w:t>
      </w:r>
    </w:p>
    <w:p w:rsidR="003029DB" w:rsidRPr="00CC18A4" w:rsidRDefault="003029DB" w:rsidP="00885838">
      <w:pPr>
        <w:autoSpaceDE w:val="0"/>
        <w:autoSpaceDN w:val="0"/>
        <w:adjustRightInd w:val="0"/>
        <w:spacing w:after="120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_________________________________________________________________________________</w:t>
      </w:r>
    </w:p>
    <w:p w:rsidR="003029DB" w:rsidRPr="00CC18A4" w:rsidRDefault="003029DB" w:rsidP="00885838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_________________________________________________________________________________</w:t>
      </w:r>
    </w:p>
    <w:p w:rsidR="003029DB" w:rsidRPr="00CC18A4" w:rsidRDefault="003029DB" w:rsidP="00885838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CC18A4">
        <w:rPr>
          <w:rFonts w:ascii="Arial" w:hAnsi="Arial" w:cs="Arial"/>
          <w:b/>
          <w:bCs/>
          <w:sz w:val="22"/>
          <w:szCs w:val="22"/>
        </w:rPr>
        <w:t>DICHIARA</w:t>
      </w:r>
    </w:p>
    <w:p w:rsidR="003029DB" w:rsidRPr="00CC18A4" w:rsidRDefault="003029DB" w:rsidP="0088583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 xml:space="preserve">consapevole, in base a quanto disposto dagli artt. 75 e 76 del DPR 28 dicembre 2000 n. 445, delle conseguenze amministrative e penali, per le ipotesi di falsità </w:t>
      </w:r>
      <w:r>
        <w:rPr>
          <w:rFonts w:ascii="Arial" w:hAnsi="Arial" w:cs="Arial"/>
          <w:sz w:val="22"/>
          <w:szCs w:val="22"/>
        </w:rPr>
        <w:t>in atti e dichiarazioni mendaci</w:t>
      </w:r>
      <w:r w:rsidRPr="00CC18A4">
        <w:rPr>
          <w:rFonts w:ascii="Arial" w:hAnsi="Arial" w:cs="Arial"/>
          <w:sz w:val="22"/>
          <w:szCs w:val="22"/>
        </w:rPr>
        <w:t>:</w:t>
      </w:r>
    </w:p>
    <w:p w:rsidR="003029DB" w:rsidRPr="00CC18A4" w:rsidRDefault="003029DB" w:rsidP="0088583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3029DB" w:rsidRPr="00CC18A4" w:rsidRDefault="003029DB" w:rsidP="00885838">
      <w:pPr>
        <w:autoSpaceDE w:val="0"/>
        <w:autoSpaceDN w:val="0"/>
        <w:adjustRightInd w:val="0"/>
        <w:spacing w:after="60"/>
        <w:ind w:left="180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• di essere in possesso di idonea abilitazione alla guida;</w:t>
      </w:r>
    </w:p>
    <w:p w:rsidR="003029DB" w:rsidRPr="00CC18A4" w:rsidRDefault="003029DB" w:rsidP="00885838">
      <w:pPr>
        <w:autoSpaceDE w:val="0"/>
        <w:autoSpaceDN w:val="0"/>
        <w:adjustRightInd w:val="0"/>
        <w:spacing w:after="60"/>
        <w:ind w:left="180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• di utilizzare l’automezzo tipo __________________________    targa __ __ __ __ __ __ __ _</w:t>
      </w:r>
    </w:p>
    <w:p w:rsidR="003029DB" w:rsidRPr="00CC18A4" w:rsidRDefault="003029DB" w:rsidP="00885838">
      <w:pPr>
        <w:autoSpaceDE w:val="0"/>
        <w:autoSpaceDN w:val="0"/>
        <w:adjustRightInd w:val="0"/>
        <w:spacing w:after="60"/>
        <w:ind w:left="180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• dichiara inoltre che l’autovettura è regolarmente assicurata per la responsabilità civile verso terzi e che la prevista polizza assicurativa è in corso di validità;</w:t>
      </w:r>
    </w:p>
    <w:p w:rsidR="003029DB" w:rsidRPr="00CC18A4" w:rsidRDefault="003029DB" w:rsidP="00885838">
      <w:pPr>
        <w:autoSpaceDE w:val="0"/>
        <w:autoSpaceDN w:val="0"/>
        <w:adjustRightInd w:val="0"/>
        <w:spacing w:after="60"/>
        <w:ind w:left="180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• dichiara che il veicolo è in regola con le norme per la circolazione relative alla revisione periodica dello stesso.</w:t>
      </w:r>
    </w:p>
    <w:p w:rsidR="003029DB" w:rsidRPr="00CC18A4" w:rsidRDefault="003029DB" w:rsidP="0088583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3029DB" w:rsidRPr="00CC18A4" w:rsidRDefault="003029DB" w:rsidP="00885838">
      <w:pPr>
        <w:autoSpaceDE w:val="0"/>
        <w:autoSpaceDN w:val="0"/>
        <w:adjustRightInd w:val="0"/>
        <w:spacing w:after="80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Il sottoscritto prende atto che il D. Lgs. 30/06/03 n. 196 prevede la tutela delle persone e di altri soggetti rispetto al trattamento dei dati personali. Secondo il decreto legislativo indicato, tale trattamento sarà improntato ai principi di</w:t>
      </w:r>
      <w:r>
        <w:rPr>
          <w:rFonts w:ascii="Arial" w:hAnsi="Arial" w:cs="Arial"/>
          <w:sz w:val="22"/>
          <w:szCs w:val="22"/>
        </w:rPr>
        <w:t xml:space="preserve"> </w:t>
      </w:r>
      <w:r w:rsidRPr="00CC18A4">
        <w:rPr>
          <w:rFonts w:ascii="Arial" w:hAnsi="Arial" w:cs="Arial"/>
          <w:sz w:val="22"/>
          <w:szCs w:val="22"/>
        </w:rPr>
        <w:t>correttezza, liceità e  trasparenza e di tutela della Sua riservatezza e dei Suoi diritti. Ai sensi dell’art. 13 del suddetto decreto la informiamo che il trattamento che intendiamo effettuare:</w:t>
      </w:r>
    </w:p>
    <w:p w:rsidR="003029DB" w:rsidRPr="00CC18A4" w:rsidRDefault="003029DB" w:rsidP="00885838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ind w:left="362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ha le finalità di consentire la liquidazione, ordinazione e pagamento a Suo favore dei compensi dovuti e l’applicazione degli adempimenti previsti dalla normativa vigente;</w:t>
      </w:r>
    </w:p>
    <w:p w:rsidR="003029DB" w:rsidRPr="00CC18A4" w:rsidRDefault="003029DB" w:rsidP="00885838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ind w:left="362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sarà effettuato con modalità prevalentemente informatizzate;</w:t>
      </w:r>
    </w:p>
    <w:p w:rsidR="003029DB" w:rsidRPr="00CC18A4" w:rsidRDefault="003029DB" w:rsidP="00885838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ind w:left="362"/>
        <w:jc w:val="both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i dati in possesso dell’Università potranno essere forniti ad altri soggetti pubblici per lo svolgimento delle rispettive funzioni istituzionali, nei limiti stabiliti dalla legge</w:t>
      </w:r>
    </w:p>
    <w:p w:rsidR="003029DB" w:rsidRPr="00CC18A4" w:rsidRDefault="003029DB" w:rsidP="00885838">
      <w:pPr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 w:rsidRPr="00CC18A4">
        <w:rPr>
          <w:rFonts w:ascii="Arial" w:hAnsi="Arial" w:cs="Arial"/>
          <w:b/>
          <w:bCs/>
          <w:sz w:val="22"/>
          <w:szCs w:val="22"/>
        </w:rPr>
        <w:t>S’IMPEGNA</w:t>
      </w:r>
    </w:p>
    <w:p w:rsidR="003029DB" w:rsidRPr="00CC18A4" w:rsidRDefault="003029DB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CC18A4">
        <w:rPr>
          <w:rFonts w:ascii="Arial" w:hAnsi="Arial" w:cs="Arial"/>
          <w:sz w:val="22"/>
          <w:szCs w:val="22"/>
        </w:rPr>
        <w:t>inoltre a comunicare tempestivamente eventuali variazioni relative ai dati sopraindicati, sollevando fin d’ora Università di Verona da ogni responsabilità in merito</w:t>
      </w:r>
    </w:p>
    <w:p w:rsidR="003029DB" w:rsidRPr="00CC18A4" w:rsidRDefault="003029DB" w:rsidP="00D2456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/>
      </w:tblPr>
      <w:tblGrid>
        <w:gridCol w:w="2725"/>
        <w:gridCol w:w="2243"/>
        <w:gridCol w:w="917"/>
        <w:gridCol w:w="779"/>
        <w:gridCol w:w="3467"/>
      </w:tblGrid>
      <w:tr w:rsidR="003029DB" w:rsidRPr="00885838" w:rsidTr="00885838">
        <w:tc>
          <w:tcPr>
            <w:tcW w:w="2725" w:type="dxa"/>
          </w:tcPr>
          <w:p w:rsidR="003029DB" w:rsidRPr="00885838" w:rsidRDefault="003029DB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85838">
              <w:rPr>
                <w:rFonts w:ascii="Arial" w:hAnsi="Arial" w:cs="Arial"/>
                <w:sz w:val="22"/>
                <w:szCs w:val="22"/>
              </w:rPr>
              <w:t>____________________,</w:t>
            </w:r>
          </w:p>
        </w:tc>
        <w:tc>
          <w:tcPr>
            <w:tcW w:w="2243" w:type="dxa"/>
          </w:tcPr>
          <w:p w:rsidR="003029DB" w:rsidRPr="00885838" w:rsidRDefault="003029DB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85838">
              <w:rPr>
                <w:rFonts w:ascii="Arial" w:hAnsi="Arial" w:cs="Arial"/>
                <w:sz w:val="22"/>
                <w:szCs w:val="22"/>
              </w:rPr>
              <w:t>__ __ / __ __ / __ __</w:t>
            </w:r>
          </w:p>
        </w:tc>
        <w:tc>
          <w:tcPr>
            <w:tcW w:w="917" w:type="dxa"/>
          </w:tcPr>
          <w:p w:rsidR="003029DB" w:rsidRPr="00885838" w:rsidRDefault="003029DB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9" w:type="dxa"/>
          </w:tcPr>
          <w:p w:rsidR="003029DB" w:rsidRPr="00885838" w:rsidRDefault="003029DB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85838">
              <w:rPr>
                <w:rFonts w:ascii="Arial" w:hAnsi="Arial" w:cs="Arial"/>
                <w:sz w:val="22"/>
                <w:szCs w:val="22"/>
              </w:rPr>
              <w:t>Firma</w:t>
            </w:r>
          </w:p>
        </w:tc>
        <w:tc>
          <w:tcPr>
            <w:tcW w:w="3467" w:type="dxa"/>
            <w:tcBorders>
              <w:bottom w:val="dotted" w:sz="4" w:space="0" w:color="auto"/>
            </w:tcBorders>
          </w:tcPr>
          <w:p w:rsidR="003029DB" w:rsidRPr="00885838" w:rsidRDefault="003029DB" w:rsidP="0071771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3029DB" w:rsidRPr="000E390F" w:rsidRDefault="003029DB" w:rsidP="00885838">
      <w:pPr>
        <w:autoSpaceDE w:val="0"/>
        <w:autoSpaceDN w:val="0"/>
        <w:adjustRightInd w:val="0"/>
        <w:rPr>
          <w:sz w:val="22"/>
          <w:szCs w:val="22"/>
        </w:rPr>
      </w:pPr>
    </w:p>
    <w:sectPr w:rsidR="003029DB" w:rsidRPr="000E390F" w:rsidSect="00FD4FB1">
      <w:headerReference w:type="default" r:id="rId7"/>
      <w:pgSz w:w="11900" w:h="16840"/>
      <w:pgMar w:top="2268" w:right="851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9DB" w:rsidRDefault="003029DB" w:rsidP="00C761A6">
      <w:r>
        <w:separator/>
      </w:r>
    </w:p>
  </w:endnote>
  <w:endnote w:type="continuationSeparator" w:id="0">
    <w:p w:rsidR="003029DB" w:rsidRDefault="003029DB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9DB" w:rsidRDefault="003029DB" w:rsidP="00C761A6">
      <w:r>
        <w:separator/>
      </w:r>
    </w:p>
  </w:footnote>
  <w:footnote w:type="continuationSeparator" w:id="0">
    <w:p w:rsidR="003029DB" w:rsidRDefault="003029DB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9DB" w:rsidRDefault="003029DB" w:rsidP="006457EB">
    <w:pPr>
      <w:pStyle w:val="Header"/>
      <w:ind w:firstLine="14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6" type="#_x0000_t75" style="width:347.25pt;height:63.7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323F3"/>
    <w:multiLevelType w:val="hybridMultilevel"/>
    <w:tmpl w:val="CE760BE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053BD"/>
    <w:rsid w:val="00084167"/>
    <w:rsid w:val="000A6044"/>
    <w:rsid w:val="000E390F"/>
    <w:rsid w:val="000F0157"/>
    <w:rsid w:val="00102829"/>
    <w:rsid w:val="001161EB"/>
    <w:rsid w:val="00135198"/>
    <w:rsid w:val="00151A40"/>
    <w:rsid w:val="00160053"/>
    <w:rsid w:val="00161B14"/>
    <w:rsid w:val="001716A3"/>
    <w:rsid w:val="00174D2E"/>
    <w:rsid w:val="001828AA"/>
    <w:rsid w:val="00194ACB"/>
    <w:rsid w:val="001E3588"/>
    <w:rsid w:val="0026043C"/>
    <w:rsid w:val="00273228"/>
    <w:rsid w:val="00280D1C"/>
    <w:rsid w:val="002A4856"/>
    <w:rsid w:val="002B140F"/>
    <w:rsid w:val="002B6536"/>
    <w:rsid w:val="002D25D7"/>
    <w:rsid w:val="002D283A"/>
    <w:rsid w:val="002D611E"/>
    <w:rsid w:val="002E1167"/>
    <w:rsid w:val="002E6F40"/>
    <w:rsid w:val="003029DB"/>
    <w:rsid w:val="003045D4"/>
    <w:rsid w:val="0035059C"/>
    <w:rsid w:val="00353227"/>
    <w:rsid w:val="00370E11"/>
    <w:rsid w:val="003978CF"/>
    <w:rsid w:val="00410FA3"/>
    <w:rsid w:val="0041150F"/>
    <w:rsid w:val="004503AD"/>
    <w:rsid w:val="00460197"/>
    <w:rsid w:val="00481CCA"/>
    <w:rsid w:val="004905FF"/>
    <w:rsid w:val="00494E55"/>
    <w:rsid w:val="004B245C"/>
    <w:rsid w:val="004D2970"/>
    <w:rsid w:val="004D72B6"/>
    <w:rsid w:val="00586BA0"/>
    <w:rsid w:val="00586D98"/>
    <w:rsid w:val="005A259E"/>
    <w:rsid w:val="005C2B6F"/>
    <w:rsid w:val="005C421B"/>
    <w:rsid w:val="005D1E16"/>
    <w:rsid w:val="005E60FE"/>
    <w:rsid w:val="0060170C"/>
    <w:rsid w:val="006457EB"/>
    <w:rsid w:val="0066250A"/>
    <w:rsid w:val="00690FA8"/>
    <w:rsid w:val="006A091F"/>
    <w:rsid w:val="006A6958"/>
    <w:rsid w:val="006B5E2E"/>
    <w:rsid w:val="006E4594"/>
    <w:rsid w:val="00717712"/>
    <w:rsid w:val="00732FD5"/>
    <w:rsid w:val="00747B2D"/>
    <w:rsid w:val="0076102C"/>
    <w:rsid w:val="00764102"/>
    <w:rsid w:val="0077137A"/>
    <w:rsid w:val="00791005"/>
    <w:rsid w:val="0079490B"/>
    <w:rsid w:val="007964D0"/>
    <w:rsid w:val="007B1AC9"/>
    <w:rsid w:val="007C42FB"/>
    <w:rsid w:val="00805719"/>
    <w:rsid w:val="00822F3D"/>
    <w:rsid w:val="00833AA9"/>
    <w:rsid w:val="00885838"/>
    <w:rsid w:val="00886FF1"/>
    <w:rsid w:val="008948C1"/>
    <w:rsid w:val="00896306"/>
    <w:rsid w:val="008A0CDC"/>
    <w:rsid w:val="008A42B7"/>
    <w:rsid w:val="008C3BDE"/>
    <w:rsid w:val="009162EF"/>
    <w:rsid w:val="00932FAA"/>
    <w:rsid w:val="00965D6F"/>
    <w:rsid w:val="0097317B"/>
    <w:rsid w:val="009747E3"/>
    <w:rsid w:val="009D3CC4"/>
    <w:rsid w:val="009E2A82"/>
    <w:rsid w:val="00A14658"/>
    <w:rsid w:val="00A23950"/>
    <w:rsid w:val="00A25424"/>
    <w:rsid w:val="00A46D36"/>
    <w:rsid w:val="00A50307"/>
    <w:rsid w:val="00A67EDA"/>
    <w:rsid w:val="00A726F7"/>
    <w:rsid w:val="00A9349C"/>
    <w:rsid w:val="00AB08A5"/>
    <w:rsid w:val="00AE26E6"/>
    <w:rsid w:val="00AF5FAB"/>
    <w:rsid w:val="00B36C3B"/>
    <w:rsid w:val="00BB20AB"/>
    <w:rsid w:val="00BD0382"/>
    <w:rsid w:val="00BD4D0A"/>
    <w:rsid w:val="00C17D16"/>
    <w:rsid w:val="00C263C0"/>
    <w:rsid w:val="00C26AC5"/>
    <w:rsid w:val="00C34EA2"/>
    <w:rsid w:val="00C761A6"/>
    <w:rsid w:val="00C8733F"/>
    <w:rsid w:val="00CA11D4"/>
    <w:rsid w:val="00CC18A4"/>
    <w:rsid w:val="00CF1323"/>
    <w:rsid w:val="00D24566"/>
    <w:rsid w:val="00D3521E"/>
    <w:rsid w:val="00D740F8"/>
    <w:rsid w:val="00D80605"/>
    <w:rsid w:val="00DB4D93"/>
    <w:rsid w:val="00DC2962"/>
    <w:rsid w:val="00DD4134"/>
    <w:rsid w:val="00DD4C29"/>
    <w:rsid w:val="00E1014C"/>
    <w:rsid w:val="00E13362"/>
    <w:rsid w:val="00E21018"/>
    <w:rsid w:val="00E270DF"/>
    <w:rsid w:val="00E32CB9"/>
    <w:rsid w:val="00E32DDD"/>
    <w:rsid w:val="00E73EBC"/>
    <w:rsid w:val="00E821CE"/>
    <w:rsid w:val="00E950A9"/>
    <w:rsid w:val="00EF7944"/>
    <w:rsid w:val="00F7795A"/>
    <w:rsid w:val="00F92225"/>
    <w:rsid w:val="00FB48DD"/>
    <w:rsid w:val="00FC337B"/>
    <w:rsid w:val="00FC41FD"/>
    <w:rsid w:val="00FD14C6"/>
    <w:rsid w:val="00FD4FB1"/>
    <w:rsid w:val="00FF2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432</Words>
  <Characters>2464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Struttura: </dc:title>
  <dc:subject/>
  <dc:creator>Tarcisio Solfa</dc:creator>
  <cp:keywords/>
  <dc:description/>
  <cp:lastModifiedBy>Daniela Titoni</cp:lastModifiedBy>
  <cp:revision>8</cp:revision>
  <cp:lastPrinted>2016-03-01T12:06:00Z</cp:lastPrinted>
  <dcterms:created xsi:type="dcterms:W3CDTF">2016-04-08T09:03:00Z</dcterms:created>
  <dcterms:modified xsi:type="dcterms:W3CDTF">2018-07-24T07:05:00Z</dcterms:modified>
</cp:coreProperties>
</file>