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3EC47" w14:textId="77777777" w:rsidR="0099438F" w:rsidRDefault="0099438F" w:rsidP="00B92E61"/>
    <w:p w14:paraId="2FFC2481" w14:textId="77777777" w:rsidR="005D32B1" w:rsidRDefault="005D32B1" w:rsidP="00B92E61"/>
    <w:p w14:paraId="69B7C1E6" w14:textId="737D0BBE" w:rsidR="005D32B1" w:rsidRDefault="005D32B1" w:rsidP="00B92E61">
      <w:r>
        <w:t>Verona, ________________________</w:t>
      </w:r>
    </w:p>
    <w:p w14:paraId="499692A9" w14:textId="77777777" w:rsidR="005D32B1" w:rsidRDefault="005D32B1" w:rsidP="00B92E61"/>
    <w:p w14:paraId="30852BC5" w14:textId="77777777" w:rsidR="005D32B1" w:rsidRDefault="005D32B1" w:rsidP="00F65CF6">
      <w:pPr>
        <w:ind w:left="6120"/>
        <w:jc w:val="both"/>
      </w:pPr>
      <w:r>
        <w:t xml:space="preserve">Al Direttore del </w:t>
      </w:r>
    </w:p>
    <w:p w14:paraId="7FECFE41" w14:textId="77777777" w:rsidR="005D32B1" w:rsidRDefault="005D32B1" w:rsidP="00F65CF6">
      <w:pPr>
        <w:ind w:left="6120"/>
        <w:jc w:val="both"/>
      </w:pPr>
      <w:r>
        <w:t>Dipartimento di Biotecnologie</w:t>
      </w:r>
    </w:p>
    <w:p w14:paraId="41E2EDB6" w14:textId="77777777" w:rsidR="005D32B1" w:rsidRDefault="005D32B1" w:rsidP="00F65CF6">
      <w:pPr>
        <w:ind w:left="6120"/>
        <w:jc w:val="both"/>
      </w:pPr>
      <w:r>
        <w:t>SEDE</w:t>
      </w:r>
    </w:p>
    <w:p w14:paraId="05AED33B" w14:textId="77777777" w:rsidR="005D32B1" w:rsidRDefault="005D32B1" w:rsidP="00F65CF6">
      <w:pPr>
        <w:spacing w:line="360" w:lineRule="auto"/>
        <w:jc w:val="both"/>
      </w:pPr>
    </w:p>
    <w:p w14:paraId="67B28541" w14:textId="77777777" w:rsidR="000F2760" w:rsidRDefault="005D32B1" w:rsidP="00F65CF6">
      <w:pPr>
        <w:spacing w:line="360" w:lineRule="auto"/>
        <w:jc w:val="both"/>
      </w:pPr>
      <w:r>
        <w:t xml:space="preserve">Il sottoscritto </w:t>
      </w:r>
      <w:r w:rsidRPr="005D32B1">
        <w:rPr>
          <w:vertAlign w:val="superscript"/>
        </w:rPr>
        <w:t>1</w:t>
      </w:r>
      <w:r>
        <w:t xml:space="preserve"> _________________________________________________________, afferente al laboratorio</w:t>
      </w:r>
      <w:r w:rsidR="0056510B">
        <w:t xml:space="preserve"> del Prof./Dott.</w:t>
      </w:r>
      <w:r>
        <w:t xml:space="preserve"> __________________________________________________________</w:t>
      </w:r>
      <w:r w:rsidR="00F65CF6">
        <w:t>,</w:t>
      </w:r>
      <w:r>
        <w:t xml:space="preserve"> chiede che i sottoindicati beni vengano </w:t>
      </w:r>
      <w:proofErr w:type="spellStart"/>
      <w:r>
        <w:t>disinventariati</w:t>
      </w:r>
      <w:proofErr w:type="spellEnd"/>
      <w:r>
        <w:t xml:space="preserve"> poiché obsoleti, non più funzionanti e palesemente inutilizzabili</w:t>
      </w:r>
      <w:r w:rsidR="000F2760">
        <w:t>.</w:t>
      </w:r>
    </w:p>
    <w:p w14:paraId="1EEA2ADE" w14:textId="50CA51BE" w:rsidR="005D32B1" w:rsidRDefault="000F2760" w:rsidP="00F65CF6">
      <w:pPr>
        <w:spacing w:line="360" w:lineRule="auto"/>
        <w:jc w:val="both"/>
      </w:pPr>
      <w:r>
        <w:t>Indicare tutto il materiale da smaltire, anche se privo di numero di inventario</w:t>
      </w:r>
      <w:r w:rsidR="005D32B1">
        <w:t xml:space="preserve">: </w:t>
      </w:r>
    </w:p>
    <w:p w14:paraId="187B557A" w14:textId="77777777" w:rsidR="005D32B1" w:rsidRDefault="005D32B1" w:rsidP="00F65CF6">
      <w:pPr>
        <w:spacing w:line="360" w:lineRule="auto"/>
        <w:jc w:val="both"/>
      </w:pPr>
    </w:p>
    <w:p w14:paraId="4E8AE018" w14:textId="77777777" w:rsidR="005D32B1" w:rsidRDefault="005D32B1" w:rsidP="00F65CF6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Descrizione _________________________________________________________________</w:t>
      </w:r>
      <w:r w:rsidR="00BF5C5E">
        <w:t>___</w:t>
      </w:r>
      <w:r>
        <w:t>__________________ N° Inventario _________________________________________________________________________________ Ubicazione ______________________________________________________________</w:t>
      </w:r>
      <w:r w:rsidR="00BF5C5E">
        <w:t>____</w:t>
      </w:r>
      <w:r>
        <w:t>______</w:t>
      </w:r>
      <w:r w:rsidR="00F65CF6">
        <w:t>___</w:t>
      </w:r>
      <w:r>
        <w:t>______________</w:t>
      </w:r>
    </w:p>
    <w:p w14:paraId="40C3CA17" w14:textId="77777777" w:rsidR="00F65CF6" w:rsidRDefault="00F65CF6" w:rsidP="00F65CF6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Descrizione ________________________________________________________________</w:t>
      </w:r>
      <w:r w:rsidR="00BF5C5E">
        <w:t>___</w:t>
      </w:r>
      <w:r>
        <w:t>___________________ N° Inventario _________________________________________________________________________________ Ubicazione _______________________________________________________________________</w:t>
      </w:r>
      <w:r w:rsidR="00BF5C5E">
        <w:t>___</w:t>
      </w:r>
      <w:r>
        <w:t>_______________</w:t>
      </w:r>
    </w:p>
    <w:p w14:paraId="322CB83C" w14:textId="77777777" w:rsidR="00F65CF6" w:rsidRDefault="00F65CF6" w:rsidP="00F65CF6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Descrizione ________________________________________________________________________</w:t>
      </w:r>
      <w:r w:rsidR="00BF5C5E">
        <w:t>___</w:t>
      </w:r>
      <w:r>
        <w:t>___________ N° Inventario _________________________________________________________________________________ Ubicazione _______________________________________________________________________________</w:t>
      </w:r>
      <w:r w:rsidR="00BF5C5E">
        <w:t>___</w:t>
      </w:r>
      <w:r>
        <w:t>_______</w:t>
      </w:r>
    </w:p>
    <w:p w14:paraId="78A4B481" w14:textId="77777777" w:rsidR="005D32B1" w:rsidRDefault="005D32B1" w:rsidP="005D32B1">
      <w:pPr>
        <w:spacing w:line="360" w:lineRule="auto"/>
      </w:pPr>
    </w:p>
    <w:p w14:paraId="7D415B7C" w14:textId="4F5FA4A0" w:rsidR="001E4673" w:rsidRDefault="000F2760" w:rsidP="000F2760">
      <w:pPr>
        <w:spacing w:line="360" w:lineRule="auto"/>
        <w:jc w:val="center"/>
        <w:rPr>
          <w:b/>
          <w:bCs/>
        </w:rPr>
      </w:pPr>
      <w:r w:rsidRPr="000F2760">
        <w:rPr>
          <w:b/>
          <w:bCs/>
        </w:rPr>
        <w:t>ALLEGARE AL MODULO</w:t>
      </w:r>
      <w:r w:rsidR="001E4673">
        <w:rPr>
          <w:b/>
          <w:bCs/>
        </w:rPr>
        <w:t xml:space="preserve"> LE</w:t>
      </w:r>
      <w:r w:rsidRPr="000F2760">
        <w:rPr>
          <w:b/>
          <w:bCs/>
        </w:rPr>
        <w:t xml:space="preserve"> FOTO DEI BENI DA DI</w:t>
      </w:r>
      <w:r>
        <w:rPr>
          <w:b/>
          <w:bCs/>
        </w:rPr>
        <w:t>S</w:t>
      </w:r>
      <w:r w:rsidRPr="000F2760">
        <w:rPr>
          <w:b/>
          <w:bCs/>
        </w:rPr>
        <w:t>INVENTARIARE</w:t>
      </w:r>
    </w:p>
    <w:p w14:paraId="61ADA97B" w14:textId="0C9B01DE" w:rsidR="00F65CF6" w:rsidRDefault="001E4673" w:rsidP="000F2760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 INVIARE IL TUTTO IN FORMATO PDF A: barbara.giovannone@univr.it</w:t>
      </w:r>
    </w:p>
    <w:p w14:paraId="436A9C73" w14:textId="77777777" w:rsidR="001E4673" w:rsidRDefault="001E4673" w:rsidP="0056510B">
      <w:pPr>
        <w:spacing w:line="360" w:lineRule="auto"/>
        <w:jc w:val="both"/>
      </w:pPr>
    </w:p>
    <w:p w14:paraId="18583ED6" w14:textId="77777777" w:rsidR="00F65CF6" w:rsidRDefault="0056510B" w:rsidP="0056510B">
      <w:pPr>
        <w:spacing w:line="360" w:lineRule="auto"/>
        <w:jc w:val="both"/>
      </w:pPr>
      <w:r>
        <w:t xml:space="preserve">Il Richiedente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65CF6">
        <w:t>Il Responsabile del Laboratorio</w:t>
      </w:r>
      <w:r>
        <w:t>/Ufficio</w:t>
      </w:r>
    </w:p>
    <w:p w14:paraId="2D314093" w14:textId="51A66F8B" w:rsidR="00F65CF6" w:rsidRDefault="0056510B" w:rsidP="00B93B01">
      <w:pPr>
        <w:spacing w:line="360" w:lineRule="auto"/>
        <w:jc w:val="both"/>
      </w:pPr>
      <w:r>
        <w:t>________</w:t>
      </w:r>
      <w:r w:rsidR="00F65CF6">
        <w:t>__________________________________</w:t>
      </w:r>
      <w:r>
        <w:t xml:space="preserve"> </w:t>
      </w:r>
      <w:r>
        <w:tab/>
      </w:r>
      <w:r>
        <w:tab/>
      </w:r>
      <w:r>
        <w:tab/>
        <w:t>__________________________________________</w:t>
      </w:r>
    </w:p>
    <w:p w14:paraId="3924DAF3" w14:textId="77777777" w:rsidR="00F65CF6" w:rsidRDefault="00F65CF6" w:rsidP="00F65CF6">
      <w:pPr>
        <w:spacing w:line="360" w:lineRule="auto"/>
        <w:jc w:val="both"/>
        <w:rPr>
          <w:sz w:val="20"/>
          <w:szCs w:val="20"/>
        </w:rPr>
      </w:pPr>
    </w:p>
    <w:p w14:paraId="55F07717" w14:textId="269A8951" w:rsidR="00F65CF6" w:rsidRDefault="00F65CF6" w:rsidP="007205D3">
      <w:pPr>
        <w:spacing w:line="360" w:lineRule="auto"/>
        <w:jc w:val="both"/>
      </w:pPr>
      <w:r w:rsidRPr="00F65CF6">
        <w:rPr>
          <w:b/>
          <w:sz w:val="20"/>
          <w:szCs w:val="20"/>
        </w:rPr>
        <w:t xml:space="preserve">NOTA: Il materiale </w:t>
      </w:r>
      <w:proofErr w:type="spellStart"/>
      <w:r w:rsidRPr="00F65CF6">
        <w:rPr>
          <w:b/>
          <w:sz w:val="20"/>
          <w:szCs w:val="20"/>
        </w:rPr>
        <w:t>disinventariato</w:t>
      </w:r>
      <w:proofErr w:type="spellEnd"/>
      <w:r w:rsidRPr="00F65CF6">
        <w:rPr>
          <w:b/>
          <w:sz w:val="20"/>
          <w:szCs w:val="20"/>
        </w:rPr>
        <w:t xml:space="preserve"> </w:t>
      </w:r>
      <w:r w:rsidRPr="00F65CF6">
        <w:rPr>
          <w:b/>
          <w:sz w:val="20"/>
          <w:szCs w:val="20"/>
          <w:u w:val="single"/>
        </w:rPr>
        <w:t>va conservato</w:t>
      </w:r>
      <w:r w:rsidRPr="00F65CF6">
        <w:rPr>
          <w:b/>
          <w:sz w:val="20"/>
          <w:szCs w:val="20"/>
        </w:rPr>
        <w:t xml:space="preserve"> fino alla comunicazione</w:t>
      </w:r>
      <w:r w:rsidR="000F2760">
        <w:rPr>
          <w:b/>
          <w:sz w:val="20"/>
          <w:szCs w:val="20"/>
        </w:rPr>
        <w:t xml:space="preserve"> </w:t>
      </w:r>
      <w:r w:rsidR="001E4673">
        <w:rPr>
          <w:b/>
          <w:sz w:val="20"/>
          <w:szCs w:val="20"/>
        </w:rPr>
        <w:t xml:space="preserve">da </w:t>
      </w:r>
      <w:r w:rsidRPr="00F65CF6">
        <w:rPr>
          <w:b/>
          <w:sz w:val="20"/>
          <w:szCs w:val="20"/>
        </w:rPr>
        <w:t>parte d</w:t>
      </w:r>
      <w:r w:rsidR="000F2760">
        <w:rPr>
          <w:b/>
          <w:sz w:val="20"/>
          <w:szCs w:val="20"/>
        </w:rPr>
        <w:t>el tecnico addetto</w:t>
      </w:r>
    </w:p>
    <w:p w14:paraId="4B8C4055" w14:textId="77777777" w:rsidR="000F2760" w:rsidRPr="00B92E61" w:rsidRDefault="000F2760" w:rsidP="007205D3">
      <w:pPr>
        <w:spacing w:line="360" w:lineRule="auto"/>
        <w:jc w:val="both"/>
      </w:pPr>
    </w:p>
    <w:sectPr w:rsidR="000F2760" w:rsidRPr="00B92E61" w:rsidSect="00BF5C5E">
      <w:headerReference w:type="default" r:id="rId8"/>
      <w:footerReference w:type="default" r:id="rId9"/>
      <w:pgSz w:w="11900" w:h="16840" w:code="9"/>
      <w:pgMar w:top="2549" w:right="1008" w:bottom="1699" w:left="1008" w:header="113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0A115" w14:textId="77777777" w:rsidR="00FC49F7" w:rsidRDefault="00FC49F7" w:rsidP="00C761A6">
      <w:r>
        <w:separator/>
      </w:r>
    </w:p>
  </w:endnote>
  <w:endnote w:type="continuationSeparator" w:id="0">
    <w:p w14:paraId="1562F111" w14:textId="77777777" w:rsidR="00FC49F7" w:rsidRDefault="00FC49F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E717" w14:textId="77777777" w:rsidR="005D32B1" w:rsidRPr="00F65CF6" w:rsidRDefault="00EF7944">
    <w:pPr>
      <w:pStyle w:val="Pidipagina"/>
      <w:rPr>
        <w:rFonts w:ascii="Arial" w:eastAsia="Times New Roman" w:hAnsi="Arial" w:cs="Arial"/>
        <w:sz w:val="18"/>
        <w:szCs w:val="18"/>
      </w:rPr>
    </w:pPr>
    <w:r w:rsidRPr="00F65CF6">
      <w:rPr>
        <w:rFonts w:ascii="Arial" w:hAnsi="Arial" w:cs="Arial"/>
        <w:noProof/>
        <w:sz w:val="18"/>
        <w:szCs w:val="18"/>
        <w:vertAlign w:val="superscri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F74522" wp14:editId="47240A3C">
              <wp:simplePos x="0" y="0"/>
              <wp:positionH relativeFrom="column">
                <wp:posOffset>34925</wp:posOffset>
              </wp:positionH>
              <wp:positionV relativeFrom="paragraph">
                <wp:posOffset>-154940</wp:posOffset>
              </wp:positionV>
              <wp:extent cx="6156325" cy="93980"/>
              <wp:effectExtent l="0" t="0" r="0" b="127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FC8069D" w14:textId="77777777" w:rsidR="00EF7944" w:rsidRPr="003F5668" w:rsidRDefault="00EF7944" w:rsidP="005D32B1">
                          <w:pPr>
                            <w:pBdr>
                              <w:top w:val="single" w:sz="4" w:space="0" w:color="auto"/>
                            </w:pBdr>
                            <w:ind w:right="-804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74522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2.75pt;margin-top:-12.2pt;width:484.75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" filled="f" stroked="f">
              <v:textbox>
                <w:txbxContent>
                  <w:p w14:paraId="7FC8069D" w14:textId="77777777" w:rsidR="00EF7944" w:rsidRPr="003F5668" w:rsidRDefault="00EF7944" w:rsidP="005D32B1">
                    <w:pPr>
                      <w:pBdr>
                        <w:top w:val="single" w:sz="4" w:space="0" w:color="auto"/>
                      </w:pBdr>
                      <w:ind w:right="-804"/>
                      <w:rPr>
                        <w:rFonts w:ascii="Arial" w:hAnsi="Arial"/>
                        <w:sz w:val="22"/>
                        <w:szCs w:val="2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D32B1" w:rsidRPr="00F65CF6">
      <w:rPr>
        <w:rFonts w:ascii="Arial" w:eastAsia="Times New Roman" w:hAnsi="Arial" w:cs="Arial"/>
        <w:sz w:val="18"/>
        <w:szCs w:val="18"/>
        <w:vertAlign w:val="superscript"/>
      </w:rPr>
      <w:t>1</w:t>
    </w:r>
    <w:r w:rsidR="005D32B1" w:rsidRPr="00F65CF6">
      <w:rPr>
        <w:rFonts w:ascii="Arial" w:eastAsia="Times New Roman" w:hAnsi="Arial" w:cs="Arial"/>
        <w:sz w:val="18"/>
        <w:szCs w:val="18"/>
      </w:rPr>
      <w:t xml:space="preserve"> La persona che richiede lo smaltimento</w:t>
    </w:r>
  </w:p>
  <w:p w14:paraId="4D5A53F7" w14:textId="77777777" w:rsidR="00F65CF6" w:rsidRPr="005D32B1" w:rsidRDefault="00F65CF6" w:rsidP="00F65CF6">
    <w:pPr>
      <w:spacing w:line="360" w:lineRule="auto"/>
      <w:jc w:val="both"/>
      <w:rPr>
        <w:rFonts w:ascii="Arial" w:eastAsia="Times New Roman" w:hAnsi="Arial" w:cs="Arial"/>
        <w:sz w:val="18"/>
        <w:szCs w:val="18"/>
      </w:rPr>
    </w:pPr>
    <w:r w:rsidRPr="00F65CF6">
      <w:rPr>
        <w:rFonts w:ascii="Arial" w:hAnsi="Arial" w:cs="Arial"/>
        <w:sz w:val="18"/>
        <w:szCs w:val="18"/>
        <w:vertAlign w:val="superscript"/>
      </w:rPr>
      <w:t>2</w:t>
    </w:r>
    <w:r w:rsidRPr="00F65CF6">
      <w:rPr>
        <w:rFonts w:ascii="Arial" w:hAnsi="Arial" w:cs="Arial"/>
        <w:sz w:val="18"/>
        <w:szCs w:val="18"/>
      </w:rPr>
      <w:t xml:space="preserve"> Le etichette identificative riportanti il numero di inventario </w:t>
    </w:r>
    <w:r w:rsidRPr="00F65CF6">
      <w:rPr>
        <w:rFonts w:ascii="Arial" w:hAnsi="Arial" w:cs="Arial"/>
        <w:b/>
        <w:sz w:val="18"/>
        <w:szCs w:val="18"/>
        <w:u w:val="single"/>
      </w:rPr>
      <w:t>non</w:t>
    </w:r>
    <w:r w:rsidRPr="00F65CF6">
      <w:rPr>
        <w:rFonts w:ascii="Arial" w:hAnsi="Arial" w:cs="Arial"/>
        <w:sz w:val="18"/>
        <w:szCs w:val="18"/>
      </w:rPr>
      <w:t xml:space="preserve"> devono essere rimosse dai beni da dismettere.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3486A" w14:textId="77777777" w:rsidR="00FC49F7" w:rsidRDefault="00FC49F7" w:rsidP="00C761A6">
      <w:r>
        <w:separator/>
      </w:r>
    </w:p>
  </w:footnote>
  <w:footnote w:type="continuationSeparator" w:id="0">
    <w:p w14:paraId="4EE162A8" w14:textId="77777777" w:rsidR="00FC49F7" w:rsidRDefault="00FC49F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E2FF0" w14:textId="77777777" w:rsidR="003F5668" w:rsidRDefault="0091347D" w:rsidP="003F5668">
    <w:pPr>
      <w:pStyle w:val="Intestazione"/>
    </w:pPr>
    <w:r>
      <w:rPr>
        <w:noProof/>
      </w:rPr>
      <w:drawing>
        <wp:inline distT="0" distB="0" distL="0" distR="0" wp14:anchorId="0B041755" wp14:editId="36FFDA6B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566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6AF9BD" wp14:editId="72FB8A58">
              <wp:simplePos x="0" y="0"/>
              <wp:positionH relativeFrom="column">
                <wp:posOffset>3851910</wp:posOffset>
              </wp:positionH>
              <wp:positionV relativeFrom="paragraph">
                <wp:posOffset>190500</wp:posOffset>
              </wp:positionV>
              <wp:extent cx="2337435" cy="242570"/>
              <wp:effectExtent l="0" t="0" r="0" b="508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CA97451" w14:textId="77777777" w:rsidR="003F5668" w:rsidRPr="007C42FB" w:rsidRDefault="003F5668" w:rsidP="003F5668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AF9B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5pt;width:184.05pt;height:1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" filled="f" stroked="f">
              <v:textbox>
                <w:txbxContent>
                  <w:p w14:paraId="4CA97451" w14:textId="77777777" w:rsidR="003F5668" w:rsidRPr="007C42FB" w:rsidRDefault="003F5668" w:rsidP="003F5668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96E7A"/>
    <w:multiLevelType w:val="hybridMultilevel"/>
    <w:tmpl w:val="8EC81A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DCD"/>
    <w:rsid w:val="000020DC"/>
    <w:rsid w:val="00047036"/>
    <w:rsid w:val="000B213C"/>
    <w:rsid w:val="000D22E2"/>
    <w:rsid w:val="000F2760"/>
    <w:rsid w:val="00102829"/>
    <w:rsid w:val="00125DCD"/>
    <w:rsid w:val="00135198"/>
    <w:rsid w:val="00160053"/>
    <w:rsid w:val="00174D2E"/>
    <w:rsid w:val="001918D3"/>
    <w:rsid w:val="00191EE0"/>
    <w:rsid w:val="001C27D3"/>
    <w:rsid w:val="001E4673"/>
    <w:rsid w:val="00273228"/>
    <w:rsid w:val="00280D1C"/>
    <w:rsid w:val="00291662"/>
    <w:rsid w:val="002A4856"/>
    <w:rsid w:val="002B6536"/>
    <w:rsid w:val="002D25D7"/>
    <w:rsid w:val="002D3BEE"/>
    <w:rsid w:val="00325704"/>
    <w:rsid w:val="003D40E6"/>
    <w:rsid w:val="003F5668"/>
    <w:rsid w:val="00410FA3"/>
    <w:rsid w:val="00425552"/>
    <w:rsid w:val="00462E39"/>
    <w:rsid w:val="00481CCA"/>
    <w:rsid w:val="004D72B6"/>
    <w:rsid w:val="005320B5"/>
    <w:rsid w:val="0054715E"/>
    <w:rsid w:val="00550762"/>
    <w:rsid w:val="00553BB8"/>
    <w:rsid w:val="00554BFC"/>
    <w:rsid w:val="0056510B"/>
    <w:rsid w:val="0058393F"/>
    <w:rsid w:val="005D32B1"/>
    <w:rsid w:val="0060170C"/>
    <w:rsid w:val="00680113"/>
    <w:rsid w:val="00690FA8"/>
    <w:rsid w:val="007205D3"/>
    <w:rsid w:val="00747B2D"/>
    <w:rsid w:val="007B1AC9"/>
    <w:rsid w:val="007C42FB"/>
    <w:rsid w:val="00870D0A"/>
    <w:rsid w:val="00896306"/>
    <w:rsid w:val="0091347D"/>
    <w:rsid w:val="009162EF"/>
    <w:rsid w:val="00920E00"/>
    <w:rsid w:val="009630A7"/>
    <w:rsid w:val="00965D6F"/>
    <w:rsid w:val="0099438F"/>
    <w:rsid w:val="009E2A82"/>
    <w:rsid w:val="00A67EDA"/>
    <w:rsid w:val="00AC38C0"/>
    <w:rsid w:val="00B92E61"/>
    <w:rsid w:val="00B93B01"/>
    <w:rsid w:val="00BB20AB"/>
    <w:rsid w:val="00BD0382"/>
    <w:rsid w:val="00BF5C5E"/>
    <w:rsid w:val="00BF7AAD"/>
    <w:rsid w:val="00C263C0"/>
    <w:rsid w:val="00C761A6"/>
    <w:rsid w:val="00C969B9"/>
    <w:rsid w:val="00CA11D4"/>
    <w:rsid w:val="00CF1323"/>
    <w:rsid w:val="00D00826"/>
    <w:rsid w:val="00D40FAB"/>
    <w:rsid w:val="00E76CB4"/>
    <w:rsid w:val="00EF7944"/>
    <w:rsid w:val="00F65CF6"/>
    <w:rsid w:val="00F70ED3"/>
    <w:rsid w:val="00FA4F2C"/>
    <w:rsid w:val="00FA6E68"/>
    <w:rsid w:val="00FC41FD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87817"/>
  <w14:defaultImageDpi w14:val="300"/>
  <w15:docId w15:val="{9A1391A0-62DC-443E-87A1-5E5D509B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D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zptr79\Pictures\Modelli%20carta%20intestata%20DipBiotec\Intestata%20Segreteria%20Biote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82A636-F048-441A-A285-BFDB1DDF8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Intestata Segreteria Biotec</Template>
  <TotalTime>1</TotalTime>
  <Pages>1</Pages>
  <Words>110</Words>
  <Characters>1627</Characters>
  <Application>Microsoft Office Word</Application>
  <DocSecurity>0</DocSecurity>
  <Lines>31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Pigozzi</dc:creator>
  <cp:lastModifiedBy>Francesca Tallarico</cp:lastModifiedBy>
  <cp:revision>9</cp:revision>
  <cp:lastPrinted>2023-03-01T11:44:00Z</cp:lastPrinted>
  <dcterms:created xsi:type="dcterms:W3CDTF">2024-12-09T10:47:00Z</dcterms:created>
  <dcterms:modified xsi:type="dcterms:W3CDTF">2024-12-09T10:48:00Z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394fee4a00f68cdf98f368e133de7e58cc118b4bca51723c650c3bd9be8db5df</vt:lpwstr>
  </property>
</Properties>
</file>