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9E87EB" w14:textId="1A3D115D" w:rsidR="00FC06A8" w:rsidRDefault="00FC06A8" w:rsidP="00FC06A8">
      <w:pPr>
        <w:rPr>
          <w:rFonts w:eastAsia="Times New Roman" w:cs="Arial"/>
          <w:szCs w:val="20"/>
        </w:rPr>
      </w:pPr>
    </w:p>
    <w:p w14:paraId="05FA3107" w14:textId="3717242D" w:rsidR="728637BC" w:rsidRDefault="728637BC" w:rsidP="4B99884C">
      <w:pPr>
        <w:spacing w:after="120"/>
        <w:jc w:val="both"/>
        <w:rPr>
          <w:rFonts w:cs="Arial"/>
          <w:lang w:val="en-GB"/>
        </w:rPr>
      </w:pPr>
      <w:proofErr w:type="spellStart"/>
      <w:r w:rsidRPr="00EC6201">
        <w:rPr>
          <w:b/>
          <w:bCs/>
          <w:lang w:val="en-GB" w:eastAsia="en-GB"/>
        </w:rPr>
        <w:t>Allegato</w:t>
      </w:r>
      <w:proofErr w:type="spellEnd"/>
      <w:r w:rsidRPr="00EC6201">
        <w:rPr>
          <w:b/>
          <w:bCs/>
          <w:lang w:val="en-GB" w:eastAsia="en-GB"/>
        </w:rPr>
        <w:t xml:space="preserve"> 2</w:t>
      </w:r>
      <w:r w:rsidRPr="00EC6201">
        <w:rPr>
          <w:lang w:val="en-GB" w:eastAsia="en-GB"/>
        </w:rPr>
        <w:t xml:space="preserve">: </w:t>
      </w:r>
      <w:r w:rsidR="00BB16CD" w:rsidRPr="00BB16CD">
        <w:rPr>
          <w:rFonts w:cs="Arial"/>
          <w:lang w:val="en-GB"/>
        </w:rPr>
        <w:t>LETTER OF SUPPORT FROM THE HEAD OF THE DEPARTMENT</w:t>
      </w:r>
    </w:p>
    <w:p w14:paraId="110FA5A4" w14:textId="6A839D43" w:rsidR="4B99884C" w:rsidRPr="00EC6201" w:rsidRDefault="4B99884C" w:rsidP="4B99884C">
      <w:pPr>
        <w:spacing w:after="120"/>
        <w:jc w:val="both"/>
        <w:rPr>
          <w:lang w:val="en-GB" w:eastAsia="en-GB"/>
        </w:rPr>
      </w:pPr>
    </w:p>
    <w:p w14:paraId="2314F5AD" w14:textId="77777777" w:rsidR="00543682" w:rsidRPr="00EC6201" w:rsidRDefault="00543682" w:rsidP="008E5AA7">
      <w:pPr>
        <w:spacing w:after="120"/>
        <w:jc w:val="both"/>
        <w:rPr>
          <w:lang w:val="en-GB" w:eastAsia="en-GB"/>
        </w:rPr>
      </w:pPr>
    </w:p>
    <w:p w14:paraId="6A48E69F" w14:textId="77777777" w:rsidR="00DD2A08" w:rsidRPr="00EC6201" w:rsidRDefault="00DD2A08" w:rsidP="00DD2A08">
      <w:pPr>
        <w:pStyle w:val="Titolo"/>
        <w:spacing w:after="0"/>
        <w:rPr>
          <w:lang w:val="en-GB"/>
        </w:rPr>
      </w:pPr>
    </w:p>
    <w:p w14:paraId="29AFF4C2" w14:textId="41B81BA1" w:rsidR="00DD2A08" w:rsidRPr="00EC6201" w:rsidRDefault="2F9D4B02" w:rsidP="00DD2A08">
      <w:pPr>
        <w:pStyle w:val="Titolo"/>
        <w:spacing w:after="0"/>
        <w:rPr>
          <w:lang w:val="en-GB"/>
        </w:rPr>
      </w:pPr>
      <w:r w:rsidRPr="00EC6201">
        <w:rPr>
          <w:lang w:val="en-GB"/>
        </w:rPr>
        <w:t>University Call</w:t>
      </w:r>
      <w:r w:rsidR="40B5CAD7" w:rsidRPr="00EC6201">
        <w:rPr>
          <w:lang w:val="en-GB"/>
        </w:rPr>
        <w:t xml:space="preserve"> for Applications</w:t>
      </w:r>
    </w:p>
    <w:p w14:paraId="02B09417" w14:textId="73AC42F7" w:rsidR="001A563B" w:rsidRPr="00EC6201" w:rsidRDefault="00DD2A08" w:rsidP="00DD2A08">
      <w:pPr>
        <w:pStyle w:val="Titolo"/>
        <w:rPr>
          <w:lang w:val="en-GB"/>
        </w:rPr>
      </w:pPr>
      <w:r w:rsidRPr="00EC6201">
        <w:rPr>
          <w:lang w:val="en-GB"/>
        </w:rPr>
        <w:t xml:space="preserve">Ricerca di </w:t>
      </w:r>
      <w:proofErr w:type="spellStart"/>
      <w:r w:rsidRPr="00EC6201">
        <w:rPr>
          <w:lang w:val="en-GB"/>
        </w:rPr>
        <w:t>eccellenza</w:t>
      </w:r>
      <w:proofErr w:type="spellEnd"/>
      <w:r w:rsidRPr="00EC6201">
        <w:rPr>
          <w:lang w:val="en-GB"/>
        </w:rPr>
        <w:t xml:space="preserve"> Grant talent researcher - </w:t>
      </w:r>
      <w:proofErr w:type="spellStart"/>
      <w:r w:rsidRPr="00EC6201">
        <w:rPr>
          <w:lang w:val="en-GB"/>
        </w:rPr>
        <w:t>Cariverona</w:t>
      </w:r>
      <w:proofErr w:type="spellEnd"/>
      <w:r w:rsidRPr="00EC6201">
        <w:rPr>
          <w:lang w:val="en-GB"/>
        </w:rPr>
        <w:t xml:space="preserve"> (2026-2027)</w:t>
      </w:r>
    </w:p>
    <w:p w14:paraId="13B143E6" w14:textId="6D576D0F" w:rsidR="001A563B" w:rsidRPr="001A563B" w:rsidRDefault="76AD58C8" w:rsidP="00DD2A08">
      <w:pPr>
        <w:jc w:val="center"/>
        <w:rPr>
          <w:lang w:val="en-GB" w:eastAsia="en-GB"/>
        </w:rPr>
      </w:pPr>
      <w:r w:rsidRPr="4B99884C">
        <w:rPr>
          <w:lang w:val="en-GB" w:eastAsia="en-GB"/>
        </w:rPr>
        <w:t xml:space="preserve">LETTER OF SUPPORT FROM THE </w:t>
      </w:r>
      <w:r w:rsidR="1223A53D" w:rsidRPr="4B99884C">
        <w:rPr>
          <w:lang w:val="en-GB" w:eastAsia="en-GB"/>
        </w:rPr>
        <w:t xml:space="preserve">HEAD OF THE </w:t>
      </w:r>
      <w:r w:rsidRPr="4B99884C">
        <w:rPr>
          <w:lang w:val="en-GB" w:eastAsia="en-GB"/>
        </w:rPr>
        <w:t>DEPARTMENT</w:t>
      </w:r>
    </w:p>
    <w:p w14:paraId="033938D6" w14:textId="77777777" w:rsidR="00DD2A08" w:rsidRDefault="00DD2A08" w:rsidP="001A563B">
      <w:pPr>
        <w:rPr>
          <w:lang w:val="en-GB"/>
        </w:rPr>
      </w:pPr>
    </w:p>
    <w:p w14:paraId="2DB660B3" w14:textId="77777777" w:rsidR="00DD2A08" w:rsidRDefault="00DD2A08" w:rsidP="001A563B">
      <w:pPr>
        <w:rPr>
          <w:lang w:val="en-GB"/>
        </w:rPr>
      </w:pPr>
    </w:p>
    <w:p w14:paraId="12867FA3" w14:textId="19047B05" w:rsidR="001A563B" w:rsidRPr="00DD2A08" w:rsidRDefault="001A563B" w:rsidP="00DD2A08">
      <w:pPr>
        <w:spacing w:after="120"/>
        <w:jc w:val="both"/>
        <w:rPr>
          <w:lang w:val="en-GB" w:eastAsia="en-GB"/>
        </w:rPr>
      </w:pPr>
      <w:r w:rsidRPr="001A563B">
        <w:rPr>
          <w:lang w:val="en-GB" w:eastAsia="en-GB"/>
        </w:rPr>
        <w:t xml:space="preserve">I, the undersigned, ________________, Director of the Department of ________________ </w:t>
      </w:r>
      <w:proofErr w:type="spellStart"/>
      <w:r w:rsidR="00DD2A08" w:rsidRPr="00DD2A08">
        <w:rPr>
          <w:lang w:val="en-GB" w:eastAsia="en-GB"/>
        </w:rPr>
        <w:t>of</w:t>
      </w:r>
      <w:proofErr w:type="spellEnd"/>
      <w:r w:rsidRPr="001A563B">
        <w:rPr>
          <w:lang w:val="en-GB" w:eastAsia="en-GB"/>
        </w:rPr>
        <w:t xml:space="preserve"> the University of Verona,</w:t>
      </w:r>
    </w:p>
    <w:p w14:paraId="7D46D7F0" w14:textId="77777777" w:rsidR="00DD2A08" w:rsidRPr="001A563B" w:rsidRDefault="00DD2A08" w:rsidP="00DD2A08">
      <w:pPr>
        <w:spacing w:after="120"/>
        <w:jc w:val="both"/>
        <w:rPr>
          <w:lang w:val="en-GB" w:eastAsia="en-GB"/>
        </w:rPr>
      </w:pPr>
    </w:p>
    <w:p w14:paraId="4CDB42B7" w14:textId="77777777" w:rsidR="001A563B" w:rsidRDefault="001A563B" w:rsidP="00DD2A08">
      <w:pPr>
        <w:spacing w:after="120"/>
        <w:jc w:val="center"/>
        <w:rPr>
          <w:lang w:eastAsia="en-GB"/>
        </w:rPr>
      </w:pPr>
      <w:r w:rsidRPr="001A563B">
        <w:rPr>
          <w:lang w:eastAsia="en-GB"/>
        </w:rPr>
        <w:t>HEREBY DECLARE THAT:</w:t>
      </w:r>
    </w:p>
    <w:p w14:paraId="513FEB37" w14:textId="77777777" w:rsidR="00DD2A08" w:rsidRPr="001A563B" w:rsidRDefault="00DD2A08" w:rsidP="00DD2A08">
      <w:pPr>
        <w:spacing w:after="120"/>
        <w:jc w:val="both"/>
        <w:rPr>
          <w:lang w:eastAsia="en-GB"/>
        </w:rPr>
      </w:pPr>
    </w:p>
    <w:p w14:paraId="129B50A8" w14:textId="47D6B025" w:rsidR="001A563B" w:rsidRPr="00DD2A08" w:rsidRDefault="76AD58C8" w:rsidP="00DD2A08">
      <w:pPr>
        <w:pStyle w:val="Paragrafoelenco"/>
        <w:numPr>
          <w:ilvl w:val="0"/>
          <w:numId w:val="26"/>
        </w:numPr>
        <w:spacing w:after="120"/>
        <w:ind w:left="360"/>
        <w:jc w:val="both"/>
        <w:rPr>
          <w:lang w:val="en-GB" w:eastAsia="en-GB"/>
        </w:rPr>
      </w:pPr>
      <w:r w:rsidRPr="4B99884C">
        <w:rPr>
          <w:lang w:val="en-GB" w:eastAsia="en-GB"/>
        </w:rPr>
        <w:t xml:space="preserve">I support the </w:t>
      </w:r>
      <w:r w:rsidR="2F9D4B02" w:rsidRPr="4B99884C">
        <w:rPr>
          <w:lang w:val="en-GB" w:eastAsia="en-GB"/>
        </w:rPr>
        <w:t xml:space="preserve">grant </w:t>
      </w:r>
      <w:r w:rsidR="6A8C3A25" w:rsidRPr="4B99884C">
        <w:rPr>
          <w:lang w:val="en-GB" w:eastAsia="en-GB"/>
        </w:rPr>
        <w:t xml:space="preserve">application </w:t>
      </w:r>
      <w:r w:rsidRPr="4B99884C">
        <w:rPr>
          <w:lang w:val="en-GB" w:eastAsia="en-GB"/>
        </w:rPr>
        <w:t xml:space="preserve">submitted by </w:t>
      </w:r>
      <w:proofErr w:type="spellStart"/>
      <w:r w:rsidRPr="4B99884C">
        <w:rPr>
          <w:lang w:val="en-GB" w:eastAsia="en-GB"/>
        </w:rPr>
        <w:t>Dr.</w:t>
      </w:r>
      <w:proofErr w:type="spellEnd"/>
      <w:r w:rsidRPr="4B99884C">
        <w:rPr>
          <w:lang w:val="en-GB" w:eastAsia="en-GB"/>
        </w:rPr>
        <w:t xml:space="preserve"> ______________ in relation to the proposal entitled ____________________ (acronym: ________), </w:t>
      </w:r>
      <w:r w:rsidR="15CE67A2" w:rsidRPr="4B99884C">
        <w:rPr>
          <w:rFonts w:cs="Arial"/>
          <w:lang w:val="en-GB"/>
        </w:rPr>
        <w:t xml:space="preserve">Application No. </w:t>
      </w:r>
      <w:r w:rsidRPr="4B99884C">
        <w:rPr>
          <w:lang w:val="en-GB" w:eastAsia="en-GB"/>
        </w:rPr>
        <w:t xml:space="preserve"> ____________, submitted under the call ____________________________, which received a positive evaluation but was not selected for funding;</w:t>
      </w:r>
    </w:p>
    <w:p w14:paraId="70FF2238" w14:textId="77777777" w:rsidR="00DD2A08" w:rsidRPr="00DD2A08" w:rsidRDefault="00DD2A08" w:rsidP="00DD2A08">
      <w:pPr>
        <w:pStyle w:val="Paragrafoelenco"/>
        <w:spacing w:after="120"/>
        <w:ind w:left="360"/>
        <w:jc w:val="both"/>
        <w:rPr>
          <w:lang w:val="en-GB" w:eastAsia="en-GB"/>
        </w:rPr>
      </w:pPr>
    </w:p>
    <w:p w14:paraId="6B71FF44" w14:textId="123048B2" w:rsidR="001A563B" w:rsidRDefault="169C8E3B" w:rsidP="00DD2A08">
      <w:pPr>
        <w:pStyle w:val="Paragrafoelenco"/>
        <w:numPr>
          <w:ilvl w:val="0"/>
          <w:numId w:val="26"/>
        </w:numPr>
        <w:spacing w:after="120"/>
        <w:ind w:left="360"/>
        <w:jc w:val="both"/>
        <w:rPr>
          <w:lang w:val="en-GB" w:eastAsia="en-GB"/>
        </w:rPr>
      </w:pPr>
      <w:r w:rsidRPr="4B99884C">
        <w:rPr>
          <w:lang w:val="en-GB"/>
        </w:rPr>
        <w:t xml:space="preserve">I undertake to make the Department’s facilities and resources available </w:t>
      </w:r>
      <w:r w:rsidR="76AD58C8" w:rsidRPr="4B99884C">
        <w:rPr>
          <w:lang w:val="en-GB" w:eastAsia="en-GB"/>
        </w:rPr>
        <w:t>to the researcher to carry out the research and networking activities necessary for the resubmission of the proposal to future ERC, MSCA Doctoral Networks, or FIS calls.</w:t>
      </w:r>
    </w:p>
    <w:p w14:paraId="15E9B0D8" w14:textId="77777777" w:rsidR="00B80E30" w:rsidRPr="00B80E30" w:rsidRDefault="00B80E30" w:rsidP="00B80E30">
      <w:pPr>
        <w:pStyle w:val="Paragrafoelenco"/>
        <w:rPr>
          <w:lang w:val="en-GB" w:eastAsia="en-GB"/>
        </w:rPr>
      </w:pPr>
    </w:p>
    <w:p w14:paraId="12AD1ACC" w14:textId="77777777" w:rsidR="00B80E30" w:rsidRPr="00B80E30" w:rsidRDefault="00B80E30" w:rsidP="00B80E30">
      <w:pPr>
        <w:spacing w:after="120"/>
        <w:jc w:val="both"/>
        <w:rPr>
          <w:lang w:val="en-GB" w:eastAsia="en-GB"/>
        </w:rPr>
      </w:pPr>
    </w:p>
    <w:p w14:paraId="0F5AC36D" w14:textId="77777777" w:rsidR="001A563B" w:rsidRPr="00A94BFC" w:rsidRDefault="001A563B" w:rsidP="00DD2A08">
      <w:pPr>
        <w:ind w:left="5387"/>
        <w:rPr>
          <w:rFonts w:cs="Arial"/>
          <w:lang w:val="en-GB"/>
        </w:rPr>
      </w:pPr>
      <w:r w:rsidRPr="00A94BFC">
        <w:rPr>
          <w:rFonts w:cs="Arial"/>
          <w:lang w:val="en-GB"/>
        </w:rPr>
        <w:t>Date: ____________</w:t>
      </w:r>
    </w:p>
    <w:p w14:paraId="1CFADB5F" w14:textId="77777777" w:rsidR="00DD2A08" w:rsidRPr="00A94BFC" w:rsidRDefault="00DD2A08" w:rsidP="00DD2A08">
      <w:pPr>
        <w:ind w:left="5387"/>
        <w:rPr>
          <w:rFonts w:cs="Arial"/>
          <w:lang w:val="en-GB"/>
        </w:rPr>
      </w:pPr>
    </w:p>
    <w:p w14:paraId="2807D97B" w14:textId="77777777" w:rsidR="001A563B" w:rsidRPr="00A94BFC" w:rsidRDefault="001A563B" w:rsidP="00DD2A08">
      <w:pPr>
        <w:ind w:left="5387"/>
        <w:rPr>
          <w:rFonts w:cs="Arial"/>
          <w:lang w:val="en-GB"/>
        </w:rPr>
      </w:pPr>
      <w:r w:rsidRPr="00A94BFC">
        <w:rPr>
          <w:rFonts w:cs="Arial"/>
          <w:lang w:val="en-GB"/>
        </w:rPr>
        <w:t>Head of Department</w:t>
      </w:r>
    </w:p>
    <w:p w14:paraId="502F15F4" w14:textId="77777777" w:rsidR="001A563B" w:rsidRDefault="001A563B" w:rsidP="00DD2A08">
      <w:pPr>
        <w:ind w:left="5387"/>
        <w:rPr>
          <w:rFonts w:cs="Arial"/>
          <w:i/>
          <w:iCs/>
          <w:lang w:val="en-GB"/>
        </w:rPr>
      </w:pPr>
      <w:r w:rsidRPr="00A94BFC">
        <w:rPr>
          <w:rFonts w:cs="Arial"/>
          <w:i/>
          <w:iCs/>
          <w:lang w:val="en-GB"/>
        </w:rPr>
        <w:t>(Digitally signed)</w:t>
      </w:r>
    </w:p>
    <w:p w14:paraId="57174A07" w14:textId="77777777" w:rsidR="00F61CEE" w:rsidRPr="00A94BFC" w:rsidRDefault="00F61CEE" w:rsidP="00DD2A08">
      <w:pPr>
        <w:ind w:left="5387"/>
        <w:rPr>
          <w:rFonts w:cs="Arial"/>
          <w:i/>
          <w:iCs/>
          <w:lang w:val="en-GB"/>
        </w:rPr>
      </w:pPr>
    </w:p>
    <w:p w14:paraId="7B4F9183" w14:textId="77777777" w:rsidR="00DD2A08" w:rsidRDefault="00DD2A08" w:rsidP="00DD2A08">
      <w:pPr>
        <w:ind w:left="5387"/>
        <w:rPr>
          <w:rFonts w:cs="Arial"/>
        </w:rPr>
      </w:pPr>
      <w:r>
        <w:rPr>
          <w:rFonts w:cs="Arial"/>
        </w:rPr>
        <w:t>_________________________________</w:t>
      </w:r>
    </w:p>
    <w:p w14:paraId="58B52B7B" w14:textId="77777777" w:rsidR="001A563B" w:rsidRPr="001A563B" w:rsidRDefault="001A563B" w:rsidP="001A563B">
      <w:pPr>
        <w:rPr>
          <w:lang w:val="en-GB"/>
        </w:rPr>
      </w:pPr>
    </w:p>
    <w:sectPr w:rsidR="001A563B" w:rsidRPr="001A563B" w:rsidSect="00312F57">
      <w:headerReference w:type="default" r:id="rId8"/>
      <w:footerReference w:type="default" r:id="rId9"/>
      <w:pgSz w:w="11900" w:h="16840" w:code="9"/>
      <w:pgMar w:top="2268" w:right="1134" w:bottom="1134" w:left="1134" w:header="964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F82D05" w14:textId="77777777" w:rsidR="00BE4F5A" w:rsidRDefault="00BE4F5A" w:rsidP="00C761A6">
      <w:r>
        <w:separator/>
      </w:r>
    </w:p>
  </w:endnote>
  <w:endnote w:type="continuationSeparator" w:id="0">
    <w:p w14:paraId="1DD2895A" w14:textId="77777777" w:rsidR="00BE4F5A" w:rsidRDefault="00BE4F5A" w:rsidP="00C76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BB1C2" w14:textId="77777777" w:rsidR="00DF2970" w:rsidRDefault="00DF2970" w:rsidP="00AB08A5">
    <w:pPr>
      <w:pStyle w:val="Pidipagina"/>
      <w:rPr>
        <w:rFonts w:eastAsia="Times New Roman" w:cs="Arial"/>
        <w:b/>
        <w:sz w:val="18"/>
        <w:szCs w:val="18"/>
      </w:rPr>
    </w:pPr>
    <w:r>
      <w:rPr>
        <w:rFonts w:eastAsia="Times New Roman" w:cs="Arial"/>
        <w:b/>
        <w:noProof/>
        <w:sz w:val="18"/>
        <w:szCs w:val="18"/>
      </w:rPr>
      <w:drawing>
        <wp:inline distT="0" distB="0" distL="0" distR="0" wp14:anchorId="6CC5D4B2" wp14:editId="7C7DACAB">
          <wp:extent cx="6116320" cy="124052"/>
          <wp:effectExtent l="0" t="0" r="0" b="3175"/>
          <wp:docPr id="6" name="Immagine 3" title="Linea separazione piè di pagi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6320" cy="1240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DA2E205" w14:textId="36450DD9" w:rsidR="00DF2970" w:rsidRPr="004D31E9" w:rsidRDefault="004D31E9" w:rsidP="00AB08A5">
    <w:pPr>
      <w:pStyle w:val="Pidipagina"/>
      <w:rPr>
        <w:rFonts w:eastAsia="Times New Roman" w:cs="Arial"/>
        <w:sz w:val="16"/>
        <w:szCs w:val="16"/>
      </w:rPr>
    </w:pPr>
    <w:r w:rsidRPr="004D31E9">
      <w:rPr>
        <w:rFonts w:eastAsia="Times New Roman" w:cs="Arial"/>
        <w:sz w:val="16"/>
        <w:szCs w:val="16"/>
      </w:rPr>
      <w:t xml:space="preserve">Bando di Ateneo Ricerca di eccellenza Grant talent </w:t>
    </w:r>
    <w:proofErr w:type="spellStart"/>
    <w:r w:rsidRPr="004D31E9">
      <w:rPr>
        <w:rFonts w:eastAsia="Times New Roman" w:cs="Arial"/>
        <w:sz w:val="16"/>
        <w:szCs w:val="16"/>
      </w:rPr>
      <w:t>researcher</w:t>
    </w:r>
    <w:proofErr w:type="spellEnd"/>
    <w:r w:rsidRPr="004D31E9">
      <w:rPr>
        <w:rFonts w:eastAsia="Times New Roman" w:cs="Arial"/>
        <w:sz w:val="16"/>
        <w:szCs w:val="16"/>
      </w:rPr>
      <w:t xml:space="preserve"> - Cariverona (2026-2027)</w:t>
    </w:r>
    <w:r w:rsidR="00DF2970">
      <w:rPr>
        <w:rFonts w:eastAsia="Times New Roman" w:cs="Arial"/>
        <w:sz w:val="16"/>
        <w:szCs w:val="16"/>
      </w:rPr>
      <w:t xml:space="preserve"> </w:t>
    </w:r>
    <w:r w:rsidR="00DF2970">
      <w:rPr>
        <w:rFonts w:eastAsia="Times New Roman" w:cs="Arial"/>
        <w:sz w:val="16"/>
        <w:szCs w:val="16"/>
      </w:rPr>
      <w:tab/>
    </w:r>
    <w:r w:rsidR="00DF2970" w:rsidRPr="00DF2970">
      <w:rPr>
        <w:rFonts w:eastAsia="Times New Roman" w:cs="Arial"/>
        <w:sz w:val="16"/>
        <w:szCs w:val="16"/>
      </w:rPr>
      <w:fldChar w:fldCharType="begin"/>
    </w:r>
    <w:r w:rsidR="00DF2970" w:rsidRPr="00DF2970">
      <w:rPr>
        <w:rFonts w:eastAsia="Times New Roman" w:cs="Arial"/>
        <w:sz w:val="16"/>
        <w:szCs w:val="16"/>
      </w:rPr>
      <w:instrText>PAGE   \* MERGEFORMAT</w:instrText>
    </w:r>
    <w:r w:rsidR="00DF2970" w:rsidRPr="00DF2970">
      <w:rPr>
        <w:rFonts w:eastAsia="Times New Roman" w:cs="Arial"/>
        <w:sz w:val="16"/>
        <w:szCs w:val="16"/>
      </w:rPr>
      <w:fldChar w:fldCharType="separate"/>
    </w:r>
    <w:r w:rsidR="00DF2970" w:rsidRPr="00DF2970">
      <w:rPr>
        <w:rFonts w:eastAsia="Times New Roman" w:cs="Arial"/>
        <w:sz w:val="16"/>
        <w:szCs w:val="16"/>
      </w:rPr>
      <w:t>1</w:t>
    </w:r>
    <w:r w:rsidR="00DF2970" w:rsidRPr="00DF2970">
      <w:rPr>
        <w:rFonts w:eastAsia="Times New Roman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06AA3D" w14:textId="77777777" w:rsidR="00BE4F5A" w:rsidRDefault="00BE4F5A" w:rsidP="00C761A6">
      <w:r>
        <w:separator/>
      </w:r>
    </w:p>
  </w:footnote>
  <w:footnote w:type="continuationSeparator" w:id="0">
    <w:p w14:paraId="378FB0C4" w14:textId="77777777" w:rsidR="00BE4F5A" w:rsidRDefault="00BE4F5A" w:rsidP="00C761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7F0374" w14:textId="0CCB90F5" w:rsidR="00A5132F" w:rsidRDefault="00A5132F">
    <w:pPr>
      <w:pStyle w:val="Intestazione"/>
    </w:pPr>
    <w:r>
      <w:drawing>
        <wp:inline distT="0" distB="0" distL="0" distR="0" wp14:anchorId="7884AD5D" wp14:editId="14FBC8FE">
          <wp:extent cx="2379345" cy="829945"/>
          <wp:effectExtent l="0" t="0" r="8255" b="8255"/>
          <wp:docPr id="3" name="Immagine 3" title="Logo Università di Vero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9345" cy="829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21D53"/>
    <w:multiLevelType w:val="hybridMultilevel"/>
    <w:tmpl w:val="5C7ED9C4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2F0A89"/>
    <w:multiLevelType w:val="hybridMultilevel"/>
    <w:tmpl w:val="C13E22F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5D36A8"/>
    <w:multiLevelType w:val="hybridMultilevel"/>
    <w:tmpl w:val="01F6B27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EFD0A7E"/>
    <w:multiLevelType w:val="hybridMultilevel"/>
    <w:tmpl w:val="54DAC3C8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F3F6F5A"/>
    <w:multiLevelType w:val="hybridMultilevel"/>
    <w:tmpl w:val="C13E22F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0481643"/>
    <w:multiLevelType w:val="hybridMultilevel"/>
    <w:tmpl w:val="777E83D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CB982484">
      <w:start w:val="1"/>
      <w:numFmt w:val="lowerLetter"/>
      <w:lvlText w:val="%2."/>
      <w:lvlJc w:val="left"/>
      <w:pPr>
        <w:ind w:left="1080" w:hanging="360"/>
      </w:pPr>
      <w:rPr>
        <w:strike w:val="0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078571C"/>
    <w:multiLevelType w:val="hybridMultilevel"/>
    <w:tmpl w:val="447A8792"/>
    <w:lvl w:ilvl="0" w:tplc="7530482E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7662062"/>
    <w:multiLevelType w:val="hybridMultilevel"/>
    <w:tmpl w:val="5C7C87B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4FE0BF10">
      <w:numFmt w:val="bullet"/>
      <w:lvlText w:val="•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94614D9"/>
    <w:multiLevelType w:val="hybridMultilevel"/>
    <w:tmpl w:val="C13E22F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C0F6C11"/>
    <w:multiLevelType w:val="hybridMultilevel"/>
    <w:tmpl w:val="3FA6494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20146D"/>
    <w:multiLevelType w:val="hybridMultilevel"/>
    <w:tmpl w:val="67383D16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FC10106"/>
    <w:multiLevelType w:val="multilevel"/>
    <w:tmpl w:val="4FEA5C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13D7F25"/>
    <w:multiLevelType w:val="hybridMultilevel"/>
    <w:tmpl w:val="A29A5E0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1517879"/>
    <w:multiLevelType w:val="hybridMultilevel"/>
    <w:tmpl w:val="0DFE4FF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4D55E8"/>
    <w:multiLevelType w:val="multilevel"/>
    <w:tmpl w:val="45B0DEC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DEE7A7E"/>
    <w:multiLevelType w:val="hybridMultilevel"/>
    <w:tmpl w:val="04266756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A6C3B28"/>
    <w:multiLevelType w:val="hybridMultilevel"/>
    <w:tmpl w:val="4D144AC8"/>
    <w:lvl w:ilvl="0" w:tplc="0410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CB0097C"/>
    <w:multiLevelType w:val="hybridMultilevel"/>
    <w:tmpl w:val="30BAC01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1B4945"/>
    <w:multiLevelType w:val="multilevel"/>
    <w:tmpl w:val="2B84C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5774216"/>
    <w:multiLevelType w:val="multilevel"/>
    <w:tmpl w:val="45B0DEC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5C57697"/>
    <w:multiLevelType w:val="hybridMultilevel"/>
    <w:tmpl w:val="74F8F2C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7656CC5"/>
    <w:multiLevelType w:val="hybridMultilevel"/>
    <w:tmpl w:val="C13E22F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8472BA0"/>
    <w:multiLevelType w:val="hybridMultilevel"/>
    <w:tmpl w:val="A75ABBA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63537F"/>
    <w:multiLevelType w:val="hybridMultilevel"/>
    <w:tmpl w:val="D570E2E2"/>
    <w:lvl w:ilvl="0" w:tplc="3CAAAA7C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8B7CE0"/>
    <w:multiLevelType w:val="hybridMultilevel"/>
    <w:tmpl w:val="C13E22F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5D07B7A"/>
    <w:multiLevelType w:val="multilevel"/>
    <w:tmpl w:val="79E48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A710DBA"/>
    <w:multiLevelType w:val="hybridMultilevel"/>
    <w:tmpl w:val="8182F566"/>
    <w:lvl w:ilvl="0" w:tplc="4FC6EF5E">
      <w:numFmt w:val="bullet"/>
      <w:lvlText w:val="-"/>
      <w:lvlJc w:val="left"/>
      <w:pPr>
        <w:ind w:left="720" w:hanging="360"/>
      </w:pPr>
      <w:rPr>
        <w:rFonts w:ascii="Times New Roman" w:eastAsia="Cambr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3C6268"/>
    <w:multiLevelType w:val="multilevel"/>
    <w:tmpl w:val="DB828D1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F4C4CB6"/>
    <w:multiLevelType w:val="hybridMultilevel"/>
    <w:tmpl w:val="C13E22F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F995336"/>
    <w:multiLevelType w:val="hybridMultilevel"/>
    <w:tmpl w:val="0556025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5"/>
  </w:num>
  <w:num w:numId="2">
    <w:abstractNumId w:val="26"/>
  </w:num>
  <w:num w:numId="3">
    <w:abstractNumId w:val="12"/>
  </w:num>
  <w:num w:numId="4">
    <w:abstractNumId w:val="20"/>
  </w:num>
  <w:num w:numId="5">
    <w:abstractNumId w:val="29"/>
  </w:num>
  <w:num w:numId="6">
    <w:abstractNumId w:val="8"/>
  </w:num>
  <w:num w:numId="7">
    <w:abstractNumId w:val="28"/>
  </w:num>
  <w:num w:numId="8">
    <w:abstractNumId w:val="24"/>
  </w:num>
  <w:num w:numId="9">
    <w:abstractNumId w:val="1"/>
  </w:num>
  <w:num w:numId="10">
    <w:abstractNumId w:val="21"/>
  </w:num>
  <w:num w:numId="11">
    <w:abstractNumId w:val="4"/>
  </w:num>
  <w:num w:numId="12">
    <w:abstractNumId w:val="7"/>
  </w:num>
  <w:num w:numId="13">
    <w:abstractNumId w:val="6"/>
  </w:num>
  <w:num w:numId="14">
    <w:abstractNumId w:val="5"/>
  </w:num>
  <w:num w:numId="15">
    <w:abstractNumId w:val="16"/>
  </w:num>
  <w:num w:numId="16">
    <w:abstractNumId w:val="2"/>
  </w:num>
  <w:num w:numId="17">
    <w:abstractNumId w:val="3"/>
  </w:num>
  <w:num w:numId="18">
    <w:abstractNumId w:val="15"/>
  </w:num>
  <w:num w:numId="19">
    <w:abstractNumId w:val="23"/>
  </w:num>
  <w:num w:numId="20">
    <w:abstractNumId w:val="10"/>
  </w:num>
  <w:num w:numId="21">
    <w:abstractNumId w:val="13"/>
  </w:num>
  <w:num w:numId="22">
    <w:abstractNumId w:val="9"/>
  </w:num>
  <w:num w:numId="23">
    <w:abstractNumId w:val="17"/>
  </w:num>
  <w:num w:numId="24">
    <w:abstractNumId w:val="0"/>
  </w:num>
  <w:num w:numId="25">
    <w:abstractNumId w:val="18"/>
  </w:num>
  <w:num w:numId="26">
    <w:abstractNumId w:val="22"/>
  </w:num>
  <w:num w:numId="27">
    <w:abstractNumId w:val="27"/>
  </w:num>
  <w:num w:numId="28">
    <w:abstractNumId w:val="19"/>
  </w:num>
  <w:num w:numId="29">
    <w:abstractNumId w:val="11"/>
  </w:num>
  <w:num w:numId="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058"/>
    <w:rsid w:val="000020DC"/>
    <w:rsid w:val="000301C7"/>
    <w:rsid w:val="0003578A"/>
    <w:rsid w:val="0003652A"/>
    <w:rsid w:val="00047F2B"/>
    <w:rsid w:val="0005515D"/>
    <w:rsid w:val="00061F1F"/>
    <w:rsid w:val="00067F44"/>
    <w:rsid w:val="0008120D"/>
    <w:rsid w:val="00085E91"/>
    <w:rsid w:val="000A7B81"/>
    <w:rsid w:val="000B2155"/>
    <w:rsid w:val="000D307A"/>
    <w:rsid w:val="000D5074"/>
    <w:rsid w:val="000E3F2B"/>
    <w:rsid w:val="000E7A67"/>
    <w:rsid w:val="00101FA3"/>
    <w:rsid w:val="001023BF"/>
    <w:rsid w:val="00102829"/>
    <w:rsid w:val="00121E68"/>
    <w:rsid w:val="001229A1"/>
    <w:rsid w:val="00135198"/>
    <w:rsid w:val="00137F2A"/>
    <w:rsid w:val="00160053"/>
    <w:rsid w:val="00161B14"/>
    <w:rsid w:val="00170703"/>
    <w:rsid w:val="001716A3"/>
    <w:rsid w:val="00174D2E"/>
    <w:rsid w:val="00186F2A"/>
    <w:rsid w:val="00187D26"/>
    <w:rsid w:val="001A563B"/>
    <w:rsid w:val="001C2D46"/>
    <w:rsid w:val="001C785C"/>
    <w:rsid w:val="001D2044"/>
    <w:rsid w:val="00216AA4"/>
    <w:rsid w:val="00247560"/>
    <w:rsid w:val="00273228"/>
    <w:rsid w:val="00280D1C"/>
    <w:rsid w:val="00286D2B"/>
    <w:rsid w:val="00292742"/>
    <w:rsid w:val="002A4856"/>
    <w:rsid w:val="002B6536"/>
    <w:rsid w:val="002B7E4E"/>
    <w:rsid w:val="002D25D7"/>
    <w:rsid w:val="002E04C4"/>
    <w:rsid w:val="002E4086"/>
    <w:rsid w:val="002E7D14"/>
    <w:rsid w:val="002F793F"/>
    <w:rsid w:val="00312F57"/>
    <w:rsid w:val="003326C4"/>
    <w:rsid w:val="00333270"/>
    <w:rsid w:val="003542CD"/>
    <w:rsid w:val="00371D6B"/>
    <w:rsid w:val="003728A9"/>
    <w:rsid w:val="00383E07"/>
    <w:rsid w:val="003978CF"/>
    <w:rsid w:val="003A4E11"/>
    <w:rsid w:val="003AFC25"/>
    <w:rsid w:val="003B2EEB"/>
    <w:rsid w:val="003B3D38"/>
    <w:rsid w:val="003D173A"/>
    <w:rsid w:val="003D4E92"/>
    <w:rsid w:val="004106BB"/>
    <w:rsid w:val="00410FA3"/>
    <w:rsid w:val="004327EC"/>
    <w:rsid w:val="00443EF3"/>
    <w:rsid w:val="00454320"/>
    <w:rsid w:val="00466259"/>
    <w:rsid w:val="00472727"/>
    <w:rsid w:val="00481CCA"/>
    <w:rsid w:val="004905FF"/>
    <w:rsid w:val="00490AF5"/>
    <w:rsid w:val="004A1E9A"/>
    <w:rsid w:val="004B4CB1"/>
    <w:rsid w:val="004C7831"/>
    <w:rsid w:val="004D31E9"/>
    <w:rsid w:val="004D5BD3"/>
    <w:rsid w:val="004D72B6"/>
    <w:rsid w:val="004E5B15"/>
    <w:rsid w:val="00515062"/>
    <w:rsid w:val="00543682"/>
    <w:rsid w:val="0055254C"/>
    <w:rsid w:val="005644CA"/>
    <w:rsid w:val="005A259E"/>
    <w:rsid w:val="005B3439"/>
    <w:rsid w:val="005C299F"/>
    <w:rsid w:val="005D1EA4"/>
    <w:rsid w:val="005F2FFD"/>
    <w:rsid w:val="0060170C"/>
    <w:rsid w:val="00614F37"/>
    <w:rsid w:val="00615962"/>
    <w:rsid w:val="0063196A"/>
    <w:rsid w:val="006362BD"/>
    <w:rsid w:val="00640432"/>
    <w:rsid w:val="006454E3"/>
    <w:rsid w:val="006648C7"/>
    <w:rsid w:val="00673F3D"/>
    <w:rsid w:val="00674084"/>
    <w:rsid w:val="00690FA8"/>
    <w:rsid w:val="006A091F"/>
    <w:rsid w:val="006A6958"/>
    <w:rsid w:val="006E4594"/>
    <w:rsid w:val="00747B2D"/>
    <w:rsid w:val="00773B55"/>
    <w:rsid w:val="007869BE"/>
    <w:rsid w:val="007B1053"/>
    <w:rsid w:val="007B1AC9"/>
    <w:rsid w:val="007B58D9"/>
    <w:rsid w:val="007C42FB"/>
    <w:rsid w:val="007C5EDC"/>
    <w:rsid w:val="007C7BD2"/>
    <w:rsid w:val="007E6161"/>
    <w:rsid w:val="007E7E77"/>
    <w:rsid w:val="007F15A2"/>
    <w:rsid w:val="00812127"/>
    <w:rsid w:val="0081543F"/>
    <w:rsid w:val="0082316E"/>
    <w:rsid w:val="00827DC9"/>
    <w:rsid w:val="008320EB"/>
    <w:rsid w:val="008702C2"/>
    <w:rsid w:val="00896306"/>
    <w:rsid w:val="008A42B7"/>
    <w:rsid w:val="008A466D"/>
    <w:rsid w:val="008C7625"/>
    <w:rsid w:val="008C7702"/>
    <w:rsid w:val="008E5AA7"/>
    <w:rsid w:val="008F128A"/>
    <w:rsid w:val="008F4058"/>
    <w:rsid w:val="00902C38"/>
    <w:rsid w:val="009162EF"/>
    <w:rsid w:val="009166F2"/>
    <w:rsid w:val="00920B70"/>
    <w:rsid w:val="0092402F"/>
    <w:rsid w:val="00965221"/>
    <w:rsid w:val="00965D6F"/>
    <w:rsid w:val="00976D7D"/>
    <w:rsid w:val="00990AAE"/>
    <w:rsid w:val="0099429E"/>
    <w:rsid w:val="009A5112"/>
    <w:rsid w:val="009B0E1B"/>
    <w:rsid w:val="009B1850"/>
    <w:rsid w:val="009C7067"/>
    <w:rsid w:val="009D64C1"/>
    <w:rsid w:val="009E2A82"/>
    <w:rsid w:val="009E6395"/>
    <w:rsid w:val="009F5BD4"/>
    <w:rsid w:val="00A26712"/>
    <w:rsid w:val="00A5132F"/>
    <w:rsid w:val="00A56A78"/>
    <w:rsid w:val="00A57CAB"/>
    <w:rsid w:val="00A67A8B"/>
    <w:rsid w:val="00A94BFC"/>
    <w:rsid w:val="00AA2544"/>
    <w:rsid w:val="00AB08A5"/>
    <w:rsid w:val="00AD4116"/>
    <w:rsid w:val="00AD7E86"/>
    <w:rsid w:val="00AE4AA0"/>
    <w:rsid w:val="00B24CD7"/>
    <w:rsid w:val="00B26B5B"/>
    <w:rsid w:val="00B60B24"/>
    <w:rsid w:val="00B631D9"/>
    <w:rsid w:val="00B80E30"/>
    <w:rsid w:val="00BA0B72"/>
    <w:rsid w:val="00BB16CD"/>
    <w:rsid w:val="00BB20AB"/>
    <w:rsid w:val="00BC158D"/>
    <w:rsid w:val="00BD0382"/>
    <w:rsid w:val="00BE4F5A"/>
    <w:rsid w:val="00C019E9"/>
    <w:rsid w:val="00C17CFA"/>
    <w:rsid w:val="00C263C0"/>
    <w:rsid w:val="00C53BFC"/>
    <w:rsid w:val="00C761A6"/>
    <w:rsid w:val="00CA11D4"/>
    <w:rsid w:val="00CA59C7"/>
    <w:rsid w:val="00CB4691"/>
    <w:rsid w:val="00CB79A8"/>
    <w:rsid w:val="00CC0A91"/>
    <w:rsid w:val="00CC29CC"/>
    <w:rsid w:val="00CC3164"/>
    <w:rsid w:val="00CE7C3E"/>
    <w:rsid w:val="00CF1323"/>
    <w:rsid w:val="00D00126"/>
    <w:rsid w:val="00D13F81"/>
    <w:rsid w:val="00D26068"/>
    <w:rsid w:val="00D32AA3"/>
    <w:rsid w:val="00D61FB2"/>
    <w:rsid w:val="00D73F5C"/>
    <w:rsid w:val="00D7610C"/>
    <w:rsid w:val="00D87106"/>
    <w:rsid w:val="00D87BB2"/>
    <w:rsid w:val="00DA2605"/>
    <w:rsid w:val="00DA2B0A"/>
    <w:rsid w:val="00DD2A08"/>
    <w:rsid w:val="00DD5086"/>
    <w:rsid w:val="00DF2970"/>
    <w:rsid w:val="00E35C3B"/>
    <w:rsid w:val="00E42391"/>
    <w:rsid w:val="00E50E38"/>
    <w:rsid w:val="00E67EE7"/>
    <w:rsid w:val="00E801D5"/>
    <w:rsid w:val="00E837FD"/>
    <w:rsid w:val="00EA6F3E"/>
    <w:rsid w:val="00EB75E4"/>
    <w:rsid w:val="00EC4CB7"/>
    <w:rsid w:val="00EC6201"/>
    <w:rsid w:val="00ED242C"/>
    <w:rsid w:val="00ED284B"/>
    <w:rsid w:val="00EF7944"/>
    <w:rsid w:val="00F61CEE"/>
    <w:rsid w:val="00F87CA8"/>
    <w:rsid w:val="00F954A4"/>
    <w:rsid w:val="00FC06A8"/>
    <w:rsid w:val="00FC41FD"/>
    <w:rsid w:val="00FC7EAC"/>
    <w:rsid w:val="00FE74F3"/>
    <w:rsid w:val="00FF692D"/>
    <w:rsid w:val="013AEADF"/>
    <w:rsid w:val="01E84637"/>
    <w:rsid w:val="02E1A0DB"/>
    <w:rsid w:val="05508838"/>
    <w:rsid w:val="05D4FD49"/>
    <w:rsid w:val="0B6D4494"/>
    <w:rsid w:val="0D74C444"/>
    <w:rsid w:val="0DF9AADC"/>
    <w:rsid w:val="0F45DA91"/>
    <w:rsid w:val="1033A850"/>
    <w:rsid w:val="1144167E"/>
    <w:rsid w:val="1172FC8B"/>
    <w:rsid w:val="1197CE52"/>
    <w:rsid w:val="11F3F533"/>
    <w:rsid w:val="1223A53D"/>
    <w:rsid w:val="127F7A65"/>
    <w:rsid w:val="14CAC2AF"/>
    <w:rsid w:val="15CE67A2"/>
    <w:rsid w:val="1675A0A3"/>
    <w:rsid w:val="169C8E3B"/>
    <w:rsid w:val="170F5C05"/>
    <w:rsid w:val="1785DDF4"/>
    <w:rsid w:val="1A6D4423"/>
    <w:rsid w:val="1B1CB072"/>
    <w:rsid w:val="1B49C6FB"/>
    <w:rsid w:val="1D25DD44"/>
    <w:rsid w:val="1E9F1A12"/>
    <w:rsid w:val="1FFD3E43"/>
    <w:rsid w:val="2160466E"/>
    <w:rsid w:val="2698A3F8"/>
    <w:rsid w:val="274B5FB1"/>
    <w:rsid w:val="296099C3"/>
    <w:rsid w:val="296580BF"/>
    <w:rsid w:val="2A70FAFA"/>
    <w:rsid w:val="2BEEC5D9"/>
    <w:rsid w:val="2C4008E7"/>
    <w:rsid w:val="2DB27EB7"/>
    <w:rsid w:val="2E030C16"/>
    <w:rsid w:val="2ED5E21C"/>
    <w:rsid w:val="2EE19380"/>
    <w:rsid w:val="2F9D4B02"/>
    <w:rsid w:val="30197CE3"/>
    <w:rsid w:val="30AD157B"/>
    <w:rsid w:val="311C0F9E"/>
    <w:rsid w:val="31A09D61"/>
    <w:rsid w:val="3273D23F"/>
    <w:rsid w:val="336A0C83"/>
    <w:rsid w:val="3455C7B5"/>
    <w:rsid w:val="3715C70B"/>
    <w:rsid w:val="379C7881"/>
    <w:rsid w:val="386E5F85"/>
    <w:rsid w:val="39C600D5"/>
    <w:rsid w:val="3B862593"/>
    <w:rsid w:val="3CA9E744"/>
    <w:rsid w:val="3D64A2DE"/>
    <w:rsid w:val="3E991554"/>
    <w:rsid w:val="3EA738C2"/>
    <w:rsid w:val="3F11C52F"/>
    <w:rsid w:val="3F8E19F7"/>
    <w:rsid w:val="40B5CAD7"/>
    <w:rsid w:val="43595FC2"/>
    <w:rsid w:val="459D2287"/>
    <w:rsid w:val="45A3BDB8"/>
    <w:rsid w:val="46950EC2"/>
    <w:rsid w:val="46E1808A"/>
    <w:rsid w:val="46E9E630"/>
    <w:rsid w:val="48546A77"/>
    <w:rsid w:val="490B6C7C"/>
    <w:rsid w:val="4B99884C"/>
    <w:rsid w:val="4CCFDEBA"/>
    <w:rsid w:val="4D94520C"/>
    <w:rsid w:val="4EB3955C"/>
    <w:rsid w:val="4F197A71"/>
    <w:rsid w:val="4F4A74D1"/>
    <w:rsid w:val="4FAAD15B"/>
    <w:rsid w:val="5010769F"/>
    <w:rsid w:val="53D95FB7"/>
    <w:rsid w:val="58668B9A"/>
    <w:rsid w:val="58747FBE"/>
    <w:rsid w:val="5A83CFF0"/>
    <w:rsid w:val="5BA1BE7F"/>
    <w:rsid w:val="5BE6D980"/>
    <w:rsid w:val="5BF5FEB0"/>
    <w:rsid w:val="5CA00FFF"/>
    <w:rsid w:val="61D7FA3D"/>
    <w:rsid w:val="6337BB6B"/>
    <w:rsid w:val="642DFBD4"/>
    <w:rsid w:val="64993C36"/>
    <w:rsid w:val="6590E8F2"/>
    <w:rsid w:val="67DF76CD"/>
    <w:rsid w:val="68483D0C"/>
    <w:rsid w:val="6A10CD53"/>
    <w:rsid w:val="6A8C3A25"/>
    <w:rsid w:val="6B2AB7F0"/>
    <w:rsid w:val="6B5951BB"/>
    <w:rsid w:val="6F5B2273"/>
    <w:rsid w:val="7021214A"/>
    <w:rsid w:val="706EC866"/>
    <w:rsid w:val="7224DE29"/>
    <w:rsid w:val="724F31C0"/>
    <w:rsid w:val="728637BC"/>
    <w:rsid w:val="72A5092B"/>
    <w:rsid w:val="72B8DB1A"/>
    <w:rsid w:val="731794E8"/>
    <w:rsid w:val="73AAC7AF"/>
    <w:rsid w:val="75F15DE8"/>
    <w:rsid w:val="7626F01D"/>
    <w:rsid w:val="76AD58C8"/>
    <w:rsid w:val="771D60C1"/>
    <w:rsid w:val="783C68DE"/>
    <w:rsid w:val="799DEBE8"/>
    <w:rsid w:val="79E5EDF6"/>
    <w:rsid w:val="7A1601F5"/>
    <w:rsid w:val="7AFB446F"/>
    <w:rsid w:val="7C2D1008"/>
    <w:rsid w:val="7C47802A"/>
    <w:rsid w:val="7D5C3FDD"/>
    <w:rsid w:val="7E1FCBA2"/>
    <w:rsid w:val="7F2D1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3AA2A5DF"/>
  <w14:defaultImageDpi w14:val="300"/>
  <w15:docId w15:val="{FF5BC26D-596F-4ACA-8A5A-C153D3D7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F4058"/>
    <w:pPr>
      <w:spacing w:line="276" w:lineRule="auto"/>
    </w:pPr>
    <w:rPr>
      <w:rFonts w:ascii="Arial" w:hAnsi="Arial"/>
      <w:sz w:val="2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43EF3"/>
    <w:pPr>
      <w:keepNext/>
      <w:spacing w:before="480" w:after="240" w:line="240" w:lineRule="auto"/>
      <w:jc w:val="both"/>
      <w:textAlignment w:val="baseline"/>
      <w:outlineLvl w:val="0"/>
    </w:pPr>
    <w:rPr>
      <w:rFonts w:eastAsia="Times New Roman" w:cs="Arial"/>
      <w:b/>
      <w:bCs/>
      <w:szCs w:val="22"/>
      <w:lang w:eastAsia="en-GB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35C3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B1AC9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B1AC9"/>
    <w:rPr>
      <w:rFonts w:ascii="Lucida Grande" w:hAnsi="Lucida Grande" w:cs="Lucida Grande"/>
      <w:sz w:val="18"/>
      <w:szCs w:val="18"/>
    </w:rPr>
  </w:style>
  <w:style w:type="table" w:styleId="Grigliatabella">
    <w:name w:val="Table Grid"/>
    <w:basedOn w:val="Tabellanormale"/>
    <w:uiPriority w:val="39"/>
    <w:rsid w:val="00481C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102829"/>
    <w:pPr>
      <w:spacing w:before="100" w:beforeAutospacing="1" w:after="100" w:afterAutospacing="1"/>
    </w:pPr>
    <w:rPr>
      <w:rFonts w:ascii="Times" w:hAnsi="Times" w:cs="Times New Roman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102829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161B14"/>
    <w:pPr>
      <w:tabs>
        <w:tab w:val="center" w:pos="4819"/>
        <w:tab w:val="right" w:pos="9781"/>
      </w:tabs>
      <w:ind w:left="-284"/>
    </w:pPr>
    <w:rPr>
      <w:noProof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61B14"/>
    <w:rPr>
      <w:noProof/>
    </w:rPr>
  </w:style>
  <w:style w:type="paragraph" w:styleId="Pidipagina">
    <w:name w:val="footer"/>
    <w:basedOn w:val="Normale"/>
    <w:link w:val="PidipaginaCarattere"/>
    <w:uiPriority w:val="99"/>
    <w:unhideWhenUsed/>
    <w:rsid w:val="00C761A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761A6"/>
  </w:style>
  <w:style w:type="character" w:styleId="Enfasigrassetto">
    <w:name w:val="Strong"/>
    <w:uiPriority w:val="22"/>
    <w:qFormat/>
    <w:rsid w:val="005B3439"/>
    <w:rPr>
      <w:b/>
      <w:bCs/>
    </w:rPr>
  </w:style>
  <w:style w:type="character" w:customStyle="1" w:styleId="object">
    <w:name w:val="object"/>
    <w:basedOn w:val="Carpredefinitoparagrafo"/>
    <w:rsid w:val="00CE7C3E"/>
  </w:style>
  <w:style w:type="paragraph" w:styleId="Paragrafoelenco">
    <w:name w:val="List Paragraph"/>
    <w:basedOn w:val="Normale"/>
    <w:uiPriority w:val="34"/>
    <w:qFormat/>
    <w:rsid w:val="00443EF3"/>
    <w:pPr>
      <w:spacing w:after="160"/>
      <w:ind w:left="720"/>
      <w:contextualSpacing/>
    </w:pPr>
    <w:rPr>
      <w:rFonts w:eastAsiaTheme="minorHAnsi"/>
      <w:szCs w:val="22"/>
      <w:lang w:eastAsia="en-US"/>
    </w:rPr>
  </w:style>
  <w:style w:type="paragraph" w:customStyle="1" w:styleId="Default">
    <w:name w:val="Default"/>
    <w:rsid w:val="008F4058"/>
    <w:pPr>
      <w:autoSpaceDE w:val="0"/>
      <w:autoSpaceDN w:val="0"/>
      <w:adjustRightInd w:val="0"/>
    </w:pPr>
    <w:rPr>
      <w:rFonts w:ascii="Arial" w:hAnsi="Arial" w:cs="Arial"/>
      <w:color w:val="000000"/>
      <w:lang w:val="en-GB"/>
    </w:rPr>
  </w:style>
  <w:style w:type="paragraph" w:styleId="Corpotesto">
    <w:name w:val="Body Text"/>
    <w:basedOn w:val="Normale"/>
    <w:link w:val="CorpotestoCarattere"/>
    <w:rsid w:val="00FC06A8"/>
    <w:pPr>
      <w:suppressAutoHyphens/>
      <w:spacing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CorpotestoCarattere">
    <w:name w:val="Corpo testo Carattere"/>
    <w:basedOn w:val="Carpredefinitoparagrafo"/>
    <w:link w:val="Corpotesto"/>
    <w:rsid w:val="00FC06A8"/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Blockquote">
    <w:name w:val="Blockquote"/>
    <w:basedOn w:val="Normale"/>
    <w:rsid w:val="00FC06A8"/>
    <w:pPr>
      <w:widowControl w:val="0"/>
      <w:spacing w:before="100" w:after="100" w:line="240" w:lineRule="auto"/>
      <w:ind w:left="360" w:right="360"/>
      <w:jc w:val="both"/>
    </w:pPr>
    <w:rPr>
      <w:rFonts w:eastAsia="Times New Roman" w:cs="Times New Roman"/>
      <w:color w:val="000000"/>
      <w:sz w:val="24"/>
      <w:szCs w:val="20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43EF3"/>
    <w:rPr>
      <w:rFonts w:ascii="Arial" w:eastAsia="Times New Roman" w:hAnsi="Arial" w:cs="Arial"/>
      <w:b/>
      <w:bCs/>
      <w:sz w:val="20"/>
      <w:szCs w:val="22"/>
      <w:lang w:eastAsia="en-GB"/>
    </w:rPr>
  </w:style>
  <w:style w:type="paragraph" w:styleId="Titolo">
    <w:name w:val="Title"/>
    <w:basedOn w:val="Normale"/>
    <w:next w:val="Normale"/>
    <w:link w:val="TitoloCarattere"/>
    <w:uiPriority w:val="10"/>
    <w:qFormat/>
    <w:rsid w:val="004D5BD3"/>
    <w:pPr>
      <w:spacing w:after="240" w:line="240" w:lineRule="auto"/>
      <w:ind w:left="300"/>
      <w:jc w:val="center"/>
      <w:textAlignment w:val="baseline"/>
    </w:pPr>
    <w:rPr>
      <w:rFonts w:eastAsia="Times New Roman" w:cs="Arial"/>
      <w:b/>
      <w:bCs/>
      <w:sz w:val="28"/>
      <w:szCs w:val="28"/>
      <w:lang w:eastAsia="en-GB"/>
    </w:rPr>
  </w:style>
  <w:style w:type="character" w:customStyle="1" w:styleId="TitoloCarattere">
    <w:name w:val="Titolo Carattere"/>
    <w:basedOn w:val="Carpredefinitoparagrafo"/>
    <w:link w:val="Titolo"/>
    <w:uiPriority w:val="10"/>
    <w:rsid w:val="004D5BD3"/>
    <w:rPr>
      <w:rFonts w:ascii="Arial" w:eastAsia="Times New Roman" w:hAnsi="Arial" w:cs="Arial"/>
      <w:b/>
      <w:bCs/>
      <w:sz w:val="28"/>
      <w:szCs w:val="28"/>
      <w:lang w:eastAsia="en-GB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12127"/>
    <w:pPr>
      <w:spacing w:line="240" w:lineRule="auto"/>
    </w:pPr>
    <w:rPr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12127"/>
    <w:rPr>
      <w:rFonts w:ascii="Arial" w:hAnsi="Arial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12127"/>
    <w:rPr>
      <w:vertAlign w:val="superscript"/>
    </w:rPr>
  </w:style>
  <w:style w:type="character" w:styleId="Rimandocommento">
    <w:name w:val="annotation reference"/>
    <w:basedOn w:val="Carpredefinitoparagrafo"/>
    <w:uiPriority w:val="99"/>
    <w:semiHidden/>
    <w:unhideWhenUsed/>
    <w:rsid w:val="000E3F2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E3F2B"/>
    <w:pPr>
      <w:spacing w:line="240" w:lineRule="auto"/>
    </w:pPr>
    <w:rPr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E3F2B"/>
    <w:rPr>
      <w:rFonts w:ascii="Arial" w:hAnsi="Arial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E3F2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E3F2B"/>
    <w:rPr>
      <w:rFonts w:ascii="Arial" w:hAnsi="Arial"/>
      <w:b/>
      <w:bCs/>
      <w:sz w:val="20"/>
      <w:szCs w:val="2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35C3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Enfasicorsivo">
    <w:name w:val="Emphasis"/>
    <w:basedOn w:val="Carpredefinitoparagrafo"/>
    <w:uiPriority w:val="20"/>
    <w:qFormat/>
    <w:rsid w:val="00E35C3B"/>
    <w:rPr>
      <w:i/>
      <w:iCs/>
    </w:rPr>
  </w:style>
  <w:style w:type="paragraph" w:styleId="Nessunaspaziatura">
    <w:name w:val="No Spacing"/>
    <w:uiPriority w:val="1"/>
    <w:qFormat/>
    <w:rsid w:val="00673F3D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5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05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32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6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22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9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70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13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U:\OST-RIC\PROGETTI\PROGETTAZIONE\Documenti%20Utili\CartaIntestata\Carta_Intestata_Rettrice%20(modello)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5F9A7D9-F422-4D63-9170-A699497A4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Carta_Intestata_Rettrice (modello)</Template>
  <TotalTime>7</TotalTime>
  <Pages>1</Pages>
  <Words>148</Words>
  <Characters>850</Characters>
  <Application>Microsoft Office Word</Application>
  <DocSecurity>0</DocSecurity>
  <Lines>7</Lines>
  <Paragraphs>1</Paragraphs>
  <ScaleCrop>false</ScaleCrop>
  <Company>Università di Verona</Company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Alessio Lorenzi</dc:creator>
  <cp:lastModifiedBy>Alessio Lorenzi</cp:lastModifiedBy>
  <cp:revision>129</cp:revision>
  <cp:lastPrinted>2026-08-25T10:22:00Z</cp:lastPrinted>
  <dcterms:created xsi:type="dcterms:W3CDTF">2026-07-31T08:33:00Z</dcterms:created>
  <dcterms:modified xsi:type="dcterms:W3CDTF">2026-09-01T07:02:00Z</dcterms:modified>
</cp:coreProperties>
</file>